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page" w:tblpX="592" w:tblpY="39"/>
        <w:tblW w:w="15588" w:type="dxa"/>
        <w:tblLayout w:type="fixed"/>
        <w:tblLook w:val="04A0" w:firstRow="1" w:lastRow="0" w:firstColumn="1" w:lastColumn="0" w:noHBand="0" w:noVBand="1"/>
      </w:tblPr>
      <w:tblGrid>
        <w:gridCol w:w="3964"/>
        <w:gridCol w:w="2694"/>
        <w:gridCol w:w="3118"/>
        <w:gridCol w:w="2977"/>
        <w:gridCol w:w="2835"/>
      </w:tblGrid>
      <w:tr w:rsidR="00B86B2B" w:rsidTr="005B2E6F">
        <w:trPr>
          <w:trHeight w:val="3822"/>
        </w:trPr>
        <w:tc>
          <w:tcPr>
            <w:tcW w:w="3964" w:type="dxa"/>
          </w:tcPr>
          <w:bookmarkStart w:id="0" w:name="_GoBack"/>
          <w:bookmarkEnd w:id="0"/>
          <w:p w:rsidR="00202A71" w:rsidRDefault="00BE2865" w:rsidP="00C80320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D49D644" wp14:editId="44ADCDDD">
                      <wp:simplePos x="0" y="0"/>
                      <wp:positionH relativeFrom="column">
                        <wp:posOffset>-37498</wp:posOffset>
                      </wp:positionH>
                      <wp:positionV relativeFrom="paragraph">
                        <wp:posOffset>40640</wp:posOffset>
                      </wp:positionV>
                      <wp:extent cx="1659890" cy="433070"/>
                      <wp:effectExtent l="0" t="0" r="0" b="5080"/>
                      <wp:wrapNone/>
                      <wp:docPr id="198" name="Text Box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9890" cy="4330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1740A" w:rsidRPr="00C80320" w:rsidRDefault="0081740A" w:rsidP="00C80320">
                                  <w:pPr>
                                    <w:jc w:val="center"/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C80320"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Tomorrow’s Women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6D49D64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8" o:spid="_x0000_s1026" type="#_x0000_t202" style="position:absolute;margin-left:-2.95pt;margin-top:3.2pt;width:130.7pt;height:34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" fillcolor="white [3212]" stroked="f">
                      <v:textbox>
                        <w:txbxContent>
                          <w:p w:rsidR="0081740A" w:rsidRPr="00C80320" w:rsidRDefault="0081740A" w:rsidP="00C80320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80320"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Tomorrow’s Women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705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F8DA9E9" wp14:editId="08BC1CE6">
                      <wp:simplePos x="0" y="0"/>
                      <wp:positionH relativeFrom="column">
                        <wp:posOffset>683427</wp:posOffset>
                      </wp:positionH>
                      <wp:positionV relativeFrom="paragraph">
                        <wp:posOffset>-663842</wp:posOffset>
                      </wp:positionV>
                      <wp:extent cx="8649970" cy="601579"/>
                      <wp:effectExtent l="0" t="0" r="0" b="825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49970" cy="6015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1740A" w:rsidRPr="00AF7737" w:rsidRDefault="0081740A" w:rsidP="00613BBD">
                                  <w:pPr>
                                    <w:jc w:val="center"/>
                                    <w:rPr>
                                      <w:b/>
                                      <w:color w:val="44546A" w:themeColor="text2"/>
                                      <w:sz w:val="72"/>
                                      <w:szCs w:val="72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AF7737">
                                    <w:rPr>
                                      <w:b/>
                                      <w:color w:val="44546A" w:themeColor="text2"/>
                                      <w:sz w:val="72"/>
                                      <w:szCs w:val="72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Wallasey Cluster One Stop Support Leaflet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F8DA9E9" id="Text Box 1" o:spid="_x0000_s1027" type="#_x0000_t202" style="position:absolute;margin-left:53.8pt;margin-top:-52.25pt;width:681.1pt;height:47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" fillcolor="white [3212]" stroked="f">
                      <v:textbox>
                        <w:txbxContent>
                          <w:p w:rsidR="0081740A" w:rsidRPr="00AF7737" w:rsidRDefault="0081740A" w:rsidP="00613BBD">
                            <w:pPr>
                              <w:jc w:val="center"/>
                              <w:rPr>
                                <w:b/>
                                <w:color w:val="44546A" w:themeColor="text2"/>
                                <w:sz w:val="72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F7737">
                              <w:rPr>
                                <w:b/>
                                <w:color w:val="44546A" w:themeColor="text2"/>
                                <w:sz w:val="72"/>
                                <w:szCs w:val="72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Wallasey Cluster One Stop Support Leaflet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80320" w:rsidRPr="00850A27">
              <w:rPr>
                <w:b/>
                <w:noProof/>
                <w:sz w:val="24"/>
                <w:u w:val="single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4383" behindDoc="0" locked="0" layoutInCell="1" allowOverlap="1" wp14:anchorId="63EC6AA6" wp14:editId="7FC43F23">
                      <wp:simplePos x="0" y="0"/>
                      <wp:positionH relativeFrom="margin">
                        <wp:posOffset>1936784</wp:posOffset>
                      </wp:positionH>
                      <wp:positionV relativeFrom="paragraph">
                        <wp:posOffset>401</wp:posOffset>
                      </wp:positionV>
                      <wp:extent cx="1118870" cy="512445"/>
                      <wp:effectExtent l="0" t="0" r="5080" b="190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8870" cy="512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740A" w:rsidRDefault="0081740A" w:rsidP="009223E4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88AC672" wp14:editId="5EEBE3FF">
                                        <wp:extent cx="768715" cy="335280"/>
                                        <wp:effectExtent l="19050" t="19050" r="12700" b="26670"/>
                                        <wp:docPr id="809" name="Picture 80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6947" cy="3563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3EC6AA6" id="Text Box 2" o:spid="_x0000_s1028" type="#_x0000_t202" style="position:absolute;margin-left:152.5pt;margin-top:.05pt;width:88.1pt;height:40.35pt;z-index:25166438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" stroked="f">
                      <v:textbox>
                        <w:txbxContent>
                          <w:p w:rsidR="0081740A" w:rsidRDefault="0081740A" w:rsidP="009223E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88AC672" wp14:editId="5EEBE3FF">
                                  <wp:extent cx="768715" cy="335280"/>
                                  <wp:effectExtent l="19050" t="19050" r="12700" b="26670"/>
                                  <wp:docPr id="809" name="Picture 8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6947" cy="356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  <w:p w:rsidR="00C80320" w:rsidRPr="00C80320" w:rsidRDefault="00C80320" w:rsidP="00C80320">
            <w:r w:rsidRPr="009223E4">
              <w:rPr>
                <w:rFonts w:ascii="Calibri" w:eastAsia="Times New Roman" w:hAnsi="Calibri" w:cs="Helvetica"/>
                <w:noProof/>
                <w:color w:val="595959" w:themeColor="text1" w:themeTint="A6"/>
                <w:sz w:val="18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269675</wp:posOffset>
                      </wp:positionV>
                      <wp:extent cx="2393950" cy="1564005"/>
                      <wp:effectExtent l="0" t="0" r="6350" b="0"/>
                      <wp:wrapSquare wrapText="bothSides"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0" cy="1564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740A" w:rsidRPr="00850A27" w:rsidRDefault="0081740A" w:rsidP="009223E4">
                                  <w:pPr>
                                    <w:shd w:val="clear" w:color="auto" w:fill="FFFFFF"/>
                                    <w:spacing w:after="0" w:line="240" w:lineRule="auto"/>
                                    <w:rPr>
                                      <w:rFonts w:ascii="Calibri" w:eastAsia="Times New Roman" w:hAnsi="Calibri" w:cs="Helvetica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9223E4">
                                    <w:rPr>
                                      <w:rFonts w:ascii="Calibri" w:eastAsia="Times New Roman" w:hAnsi="Calibri" w:cs="Helvetica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>Tomorrow’s Women Wirral is a</w:t>
                                  </w:r>
                                  <w:r w:rsidRPr="00850A27">
                                    <w:rPr>
                                      <w:rFonts w:ascii="Calibri" w:eastAsia="Times New Roman" w:hAnsi="Calibri" w:cs="Helvetica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charity based in Birkenhead</w:t>
                                  </w:r>
                                  <w:r w:rsidRPr="009223E4">
                                    <w:rPr>
                                      <w:rFonts w:ascii="Calibri" w:eastAsia="Times New Roman" w:hAnsi="Calibri" w:cs="Helvetica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for </w:t>
                                  </w:r>
                                  <w:r w:rsidRPr="00850A27">
                                    <w:rPr>
                                      <w:rFonts w:ascii="Calibri" w:eastAsia="Times New Roman" w:hAnsi="Calibri" w:cs="Helvetica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>adult women aged 18+.</w:t>
                                  </w:r>
                                </w:p>
                                <w:p w:rsidR="0081740A" w:rsidRPr="00850A27" w:rsidRDefault="0081740A" w:rsidP="009223E4">
                                  <w:pPr>
                                    <w:shd w:val="clear" w:color="auto" w:fill="FFFFFF"/>
                                    <w:spacing w:after="0" w:line="240" w:lineRule="auto"/>
                                    <w:rPr>
                                      <w:rFonts w:ascii="Calibri" w:eastAsia="Times New Roman" w:hAnsi="Calibri" w:cs="Helvetica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 w:rsidRPr="00850A27">
                                    <w:rPr>
                                      <w:rFonts w:ascii="Calibri" w:eastAsia="Times New Roman" w:hAnsi="Calibri" w:cs="Helvetica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>TWW offer support to women who may feel isolated, have low self</w:t>
                                  </w:r>
                                  <w:r w:rsidRPr="009223E4">
                                    <w:rPr>
                                      <w:rFonts w:ascii="Calibri" w:eastAsia="Times New Roman" w:hAnsi="Calibri" w:cs="Helvetica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>-</w:t>
                                  </w:r>
                                  <w:r w:rsidRPr="00850A27">
                                    <w:rPr>
                                      <w:rFonts w:ascii="Calibri" w:eastAsia="Times New Roman" w:hAnsi="Calibri" w:cs="Helvetica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 esteem or just want to try something new.</w:t>
                                  </w:r>
                                </w:p>
                                <w:p w:rsidR="0081740A" w:rsidRPr="009223E4" w:rsidRDefault="0081740A" w:rsidP="009223E4">
                                  <w:pPr>
                                    <w:shd w:val="clear" w:color="auto" w:fill="FFFFFF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50A27">
                                    <w:rPr>
                                      <w:rFonts w:ascii="Calibri" w:eastAsia="Times New Roman" w:hAnsi="Calibri" w:cs="Helvetica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>TWW has a wide range of facilities and a very full timetable of wo</w:t>
                                  </w:r>
                                  <w:r w:rsidRPr="009223E4">
                                    <w:rPr>
                                      <w:rFonts w:ascii="Calibri" w:eastAsia="Times New Roman" w:hAnsi="Calibri" w:cs="Helvetica"/>
                                      <w:color w:val="000000"/>
                                      <w:sz w:val="20"/>
                                      <w:szCs w:val="20"/>
                                      <w:lang w:eastAsia="en-GB"/>
                                    </w:rPr>
                                    <w:t xml:space="preserve">rkshops, courses and activities. </w:t>
                                  </w:r>
                                </w:p>
                                <w:p w:rsidR="0081740A" w:rsidRPr="009223E4" w:rsidRDefault="0081740A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029" type="#_x0000_t202" style="position:absolute;margin-left:-4.9pt;margin-top:21.25pt;width:188.5pt;height:123.1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" stroked="f">
                      <v:textbox>
                        <w:txbxContent>
                          <w:p w:rsidR="0081740A" w:rsidRPr="00850A27" w:rsidRDefault="0081740A" w:rsidP="009223E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alibri" w:eastAsia="Times New Roman" w:hAnsi="Calibri" w:cs="Helvetica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223E4">
                              <w:rPr>
                                <w:rFonts w:ascii="Calibri" w:eastAsia="Times New Roman" w:hAnsi="Calibri" w:cs="Helvetica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Tomorrow’s Women Wirral is a</w:t>
                            </w:r>
                            <w:r w:rsidRPr="00850A27">
                              <w:rPr>
                                <w:rFonts w:ascii="Calibri" w:eastAsia="Times New Roman" w:hAnsi="Calibri" w:cs="Helvetica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charity based in Birkenhead</w:t>
                            </w:r>
                            <w:r w:rsidRPr="009223E4">
                              <w:rPr>
                                <w:rFonts w:ascii="Calibri" w:eastAsia="Times New Roman" w:hAnsi="Calibri" w:cs="Helvetica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for </w:t>
                            </w:r>
                            <w:r w:rsidRPr="00850A27">
                              <w:rPr>
                                <w:rFonts w:ascii="Calibri" w:eastAsia="Times New Roman" w:hAnsi="Calibri" w:cs="Helvetica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adult women aged 18+.</w:t>
                            </w:r>
                          </w:p>
                          <w:p w:rsidR="0081740A" w:rsidRPr="00850A27" w:rsidRDefault="0081740A" w:rsidP="009223E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alibri" w:eastAsia="Times New Roman" w:hAnsi="Calibri" w:cs="Helvetica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850A27">
                              <w:rPr>
                                <w:rFonts w:ascii="Calibri" w:eastAsia="Times New Roman" w:hAnsi="Calibri" w:cs="Helvetica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TWW offer support to women who may feel isolated, have low self</w:t>
                            </w:r>
                            <w:r w:rsidRPr="009223E4">
                              <w:rPr>
                                <w:rFonts w:ascii="Calibri" w:eastAsia="Times New Roman" w:hAnsi="Calibri" w:cs="Helvetica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-</w:t>
                            </w:r>
                            <w:r w:rsidRPr="00850A27">
                              <w:rPr>
                                <w:rFonts w:ascii="Calibri" w:eastAsia="Times New Roman" w:hAnsi="Calibri" w:cs="Helvetica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esteem or just want to try something new.</w:t>
                            </w:r>
                          </w:p>
                          <w:p w:rsidR="0081740A" w:rsidRPr="009223E4" w:rsidRDefault="0081740A" w:rsidP="009223E4">
                            <w:pPr>
                              <w:shd w:val="clear" w:color="auto" w:fill="FFFFFF"/>
                              <w:rPr>
                                <w:sz w:val="20"/>
                                <w:szCs w:val="20"/>
                              </w:rPr>
                            </w:pPr>
                            <w:r w:rsidRPr="00850A27">
                              <w:rPr>
                                <w:rFonts w:ascii="Calibri" w:eastAsia="Times New Roman" w:hAnsi="Calibri" w:cs="Helvetica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TWW has a wide range of facilities and a very full timetable of wo</w:t>
                            </w:r>
                            <w:r w:rsidRPr="009223E4">
                              <w:rPr>
                                <w:rFonts w:ascii="Calibri" w:eastAsia="Times New Roman" w:hAnsi="Calibri" w:cs="Helvetica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rkshops, courses and activities. </w:t>
                            </w:r>
                          </w:p>
                          <w:p w:rsidR="0081740A" w:rsidRPr="009223E4" w:rsidRDefault="008174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C80320" w:rsidRDefault="00C80320" w:rsidP="009223E4">
            <w:pPr>
              <w:rPr>
                <w:sz w:val="20"/>
                <w:szCs w:val="20"/>
              </w:rPr>
            </w:pPr>
            <w:r w:rsidRPr="009223E4">
              <w:rPr>
                <w:b/>
                <w:sz w:val="20"/>
                <w:szCs w:val="20"/>
                <w:u w:val="single"/>
              </w:rPr>
              <w:t>Contact:</w:t>
            </w:r>
          </w:p>
          <w:p w:rsidR="00202A71" w:rsidRPr="009223E4" w:rsidRDefault="006708E2" w:rsidP="009223E4">
            <w:pPr>
              <w:rPr>
                <w:rFonts w:ascii="Arial Black" w:hAnsi="Arial Black"/>
                <w:b/>
                <w:sz w:val="20"/>
                <w:szCs w:val="20"/>
                <w:u w:val="single"/>
              </w:rPr>
            </w:pPr>
            <w:hyperlink r:id="rId10" w:history="1">
              <w:r w:rsidR="00202A71" w:rsidRPr="009223E4">
                <w:rPr>
                  <w:rStyle w:val="Hyperlink"/>
                  <w:sz w:val="20"/>
                  <w:szCs w:val="20"/>
                </w:rPr>
                <w:t>kate@tomorrowswomen.org.uk</w:t>
              </w:r>
            </w:hyperlink>
          </w:p>
          <w:p w:rsidR="00202A71" w:rsidRPr="009223E4" w:rsidRDefault="006708E2" w:rsidP="009223E4">
            <w:pPr>
              <w:rPr>
                <w:sz w:val="20"/>
                <w:szCs w:val="20"/>
              </w:rPr>
            </w:pPr>
            <w:hyperlink r:id="rId11" w:history="1">
              <w:r w:rsidR="00202A71" w:rsidRPr="009223E4">
                <w:rPr>
                  <w:rStyle w:val="Hyperlink"/>
                  <w:sz w:val="20"/>
                  <w:szCs w:val="20"/>
                </w:rPr>
                <w:t>www.tomorrowswomen.org.uk</w:t>
              </w:r>
            </w:hyperlink>
            <w:r w:rsidR="00202A71" w:rsidRPr="009223E4">
              <w:rPr>
                <w:sz w:val="20"/>
                <w:szCs w:val="20"/>
              </w:rPr>
              <w:t xml:space="preserve"> </w:t>
            </w:r>
            <w:r w:rsidR="00202A71" w:rsidRPr="009223E4">
              <w:rPr>
                <w:sz w:val="20"/>
                <w:szCs w:val="20"/>
              </w:rPr>
              <w:br/>
              <w:t>(timetable of events updated monthly)</w:t>
            </w:r>
          </w:p>
          <w:p w:rsidR="00202A71" w:rsidRPr="00C80320" w:rsidRDefault="00202A71" w:rsidP="00C80320">
            <w:pPr>
              <w:rPr>
                <w:sz w:val="20"/>
                <w:szCs w:val="20"/>
              </w:rPr>
            </w:pPr>
            <w:r w:rsidRPr="009223E4">
              <w:rPr>
                <w:sz w:val="20"/>
                <w:szCs w:val="20"/>
              </w:rPr>
              <w:t>0151 6477907</w:t>
            </w:r>
          </w:p>
        </w:tc>
        <w:tc>
          <w:tcPr>
            <w:tcW w:w="2694" w:type="dxa"/>
          </w:tcPr>
          <w:p w:rsidR="00202A71" w:rsidRPr="009223E4" w:rsidRDefault="00AF7737" w:rsidP="009223E4">
            <w:pPr>
              <w:rPr>
                <w:rFonts w:ascii="Arial Black" w:hAnsi="Arial Black"/>
                <w:u w:val="single"/>
              </w:rPr>
            </w:pPr>
            <w:r w:rsidRPr="009223E4"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7F20DDD3" wp14:editId="2AEAF0C6">
                      <wp:simplePos x="0" y="0"/>
                      <wp:positionH relativeFrom="margin">
                        <wp:posOffset>757287</wp:posOffset>
                      </wp:positionH>
                      <wp:positionV relativeFrom="paragraph">
                        <wp:posOffset>16510</wp:posOffset>
                      </wp:positionV>
                      <wp:extent cx="962025" cy="512445"/>
                      <wp:effectExtent l="0" t="0" r="9525" b="1905"/>
                      <wp:wrapSquare wrapText="bothSides"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512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740A" w:rsidRDefault="0081740A" w:rsidP="009223E4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3924BF5" wp14:editId="1E78A7FC">
                                        <wp:extent cx="822958" cy="288758"/>
                                        <wp:effectExtent l="0" t="0" r="0" b="0"/>
                                        <wp:docPr id="785" name="Picture 78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4219" cy="2962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20DDD3" id="_x0000_s1030" type="#_x0000_t202" style="position:absolute;margin-left:59.65pt;margin-top:1.3pt;width:75.75pt;height:40.3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" stroked="f">
                      <v:textbox>
                        <w:txbxContent>
                          <w:p w:rsidR="0081740A" w:rsidRDefault="0081740A" w:rsidP="009223E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924BF5" wp14:editId="1E78A7FC">
                                  <wp:extent cx="822958" cy="288758"/>
                                  <wp:effectExtent l="0" t="0" r="0" b="0"/>
                                  <wp:docPr id="785" name="Picture 7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4219" cy="2962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B86B2B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B32573E" wp14:editId="4549A9A2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41073</wp:posOffset>
                      </wp:positionV>
                      <wp:extent cx="890337" cy="613611"/>
                      <wp:effectExtent l="0" t="0" r="5080" b="0"/>
                      <wp:wrapNone/>
                      <wp:docPr id="200" name="Text Box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0337" cy="6136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1740A" w:rsidRPr="00C80320" w:rsidRDefault="0081740A" w:rsidP="00AF7737">
                                  <w:pPr>
                                    <w:jc w:val="center"/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Little F</w:t>
                                  </w:r>
                                  <w:r w:rsidRPr="00B86B2B"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oo</w:t>
                                  </w: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br/>
                                    <w:t>HQ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B32573E" id="Text Box 200" o:spid="_x0000_s1031" type="#_x0000_t202" style="position:absolute;margin-left:-2.7pt;margin-top:3.25pt;width:70.1pt;height:48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" fillcolor="white [3212]" stroked="f">
                      <v:textbox>
                        <w:txbxContent>
                          <w:p w:rsidR="0081740A" w:rsidRPr="00C80320" w:rsidRDefault="0081740A" w:rsidP="00AF7737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Little F</w:t>
                            </w:r>
                            <w:r w:rsidRPr="00B86B2B"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oo</w:t>
                            </w: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t</w:t>
                            </w: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br/>
                              <w:t>HQ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80320" w:rsidRDefault="00C80320" w:rsidP="009223E4">
            <w:pPr>
              <w:rPr>
                <w:b/>
                <w:sz w:val="20"/>
                <w:szCs w:val="20"/>
                <w:u w:val="single"/>
              </w:rPr>
            </w:pPr>
          </w:p>
          <w:p w:rsidR="00AF7737" w:rsidRDefault="00AF7737" w:rsidP="009223E4">
            <w:pPr>
              <w:rPr>
                <w:b/>
                <w:sz w:val="20"/>
                <w:szCs w:val="20"/>
                <w:u w:val="single"/>
              </w:rPr>
            </w:pPr>
            <w:r w:rsidRPr="009223E4">
              <w:rPr>
                <w:rFonts w:ascii="Calibri" w:eastAsia="Times New Roman" w:hAnsi="Calibri" w:cs="Helvetica"/>
                <w:noProof/>
                <w:color w:val="595959" w:themeColor="text1" w:themeTint="A6"/>
                <w:sz w:val="18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72358086" wp14:editId="09907EC8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266700</wp:posOffset>
                      </wp:positionV>
                      <wp:extent cx="1744345" cy="1130935"/>
                      <wp:effectExtent l="0" t="0" r="8255" b="0"/>
                      <wp:wrapSquare wrapText="bothSides"/>
                      <wp:docPr id="19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4345" cy="1130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740A" w:rsidRPr="00C80320" w:rsidRDefault="0081740A" w:rsidP="00C80320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C80320">
                                    <w:rPr>
                                      <w:sz w:val="20"/>
                                    </w:rPr>
                                    <w:t xml:space="preserve">Fun based experience of </w:t>
                                  </w:r>
                                  <w:proofErr w:type="spellStart"/>
                                  <w:r w:rsidRPr="00C80320">
                                    <w:rPr>
                                      <w:sz w:val="20"/>
                                    </w:rPr>
                                    <w:t>bushcraft</w:t>
                                  </w:r>
                                  <w:proofErr w:type="spellEnd"/>
                                  <w:r w:rsidRPr="00C80320">
                                    <w:rPr>
                                      <w:sz w:val="20"/>
                                    </w:rPr>
                                    <w:t xml:space="preserve"> learning at </w:t>
                                  </w:r>
                                  <w:proofErr w:type="spellStart"/>
                                  <w:r w:rsidRPr="00C80320">
                                    <w:rPr>
                                      <w:sz w:val="20"/>
                                    </w:rPr>
                                    <w:t>Claremount</w:t>
                                  </w:r>
                                  <w:proofErr w:type="spellEnd"/>
                                  <w:r w:rsidRPr="00C80320">
                                    <w:rPr>
                                      <w:sz w:val="20"/>
                                    </w:rPr>
                                    <w:t xml:space="preserve"> Farm.  Support available to develop outdoor areas within schools, also offers CPD and INSET training.</w:t>
                                  </w:r>
                                </w:p>
                                <w:p w:rsidR="0081740A" w:rsidRPr="009223E4" w:rsidRDefault="0081740A" w:rsidP="00C8032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2358086" id="_x0000_s1032" type="#_x0000_t202" style="position:absolute;margin-left:-5.1pt;margin-top:21pt;width:137.35pt;height:89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" stroked="f">
                      <v:textbox>
                        <w:txbxContent>
                          <w:p w:rsidR="0081740A" w:rsidRPr="00C80320" w:rsidRDefault="0081740A" w:rsidP="00C80320">
                            <w:pPr>
                              <w:rPr>
                                <w:sz w:val="20"/>
                              </w:rPr>
                            </w:pPr>
                            <w:r w:rsidRPr="00C80320">
                              <w:rPr>
                                <w:sz w:val="20"/>
                              </w:rPr>
                              <w:t>Fun based experience of bushcraft learning at Claremount Farm.  Support available to develop outdoor areas within schools, also offers CPD and INSET training.</w:t>
                            </w:r>
                          </w:p>
                          <w:p w:rsidR="0081740A" w:rsidRPr="009223E4" w:rsidRDefault="0081740A" w:rsidP="00C8032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AF7737" w:rsidRDefault="009223E4" w:rsidP="00AF7737">
            <w:pPr>
              <w:rPr>
                <w:sz w:val="20"/>
                <w:szCs w:val="20"/>
              </w:rPr>
            </w:pPr>
            <w:r w:rsidRPr="00B86B2B">
              <w:rPr>
                <w:b/>
                <w:sz w:val="20"/>
                <w:szCs w:val="20"/>
                <w:u w:val="single"/>
              </w:rPr>
              <w:t>Contact:</w:t>
            </w:r>
          </w:p>
          <w:p w:rsidR="009223E4" w:rsidRPr="00B86B2B" w:rsidRDefault="006708E2" w:rsidP="009223E4">
            <w:pPr>
              <w:rPr>
                <w:sz w:val="20"/>
                <w:szCs w:val="20"/>
              </w:rPr>
            </w:pPr>
            <w:hyperlink r:id="rId14" w:history="1">
              <w:r w:rsidR="009223E4" w:rsidRPr="00B86B2B">
                <w:rPr>
                  <w:rStyle w:val="Hyperlink"/>
                  <w:sz w:val="20"/>
                  <w:szCs w:val="20"/>
                </w:rPr>
                <w:t>info@littlefoothq.com</w:t>
              </w:r>
            </w:hyperlink>
          </w:p>
          <w:p w:rsidR="009223E4" w:rsidRPr="00B86B2B" w:rsidRDefault="009223E4" w:rsidP="009223E4">
            <w:pPr>
              <w:rPr>
                <w:sz w:val="20"/>
                <w:szCs w:val="20"/>
              </w:rPr>
            </w:pPr>
            <w:r w:rsidRPr="00B86B2B">
              <w:rPr>
                <w:sz w:val="20"/>
                <w:szCs w:val="20"/>
              </w:rPr>
              <w:t>07592502324</w:t>
            </w:r>
          </w:p>
          <w:p w:rsidR="009223E4" w:rsidRDefault="009223E4" w:rsidP="009223E4"/>
        </w:tc>
        <w:tc>
          <w:tcPr>
            <w:tcW w:w="3118" w:type="dxa"/>
          </w:tcPr>
          <w:p w:rsidR="00B86B2B" w:rsidRDefault="00AF7737" w:rsidP="00B86B2B">
            <w:r w:rsidRPr="009223E4"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3F4D33A6" wp14:editId="0FC32F17">
                      <wp:simplePos x="0" y="0"/>
                      <wp:positionH relativeFrom="margin">
                        <wp:posOffset>1028700</wp:posOffset>
                      </wp:positionH>
                      <wp:positionV relativeFrom="paragraph">
                        <wp:posOffset>64770</wp:posOffset>
                      </wp:positionV>
                      <wp:extent cx="829945" cy="372110"/>
                      <wp:effectExtent l="0" t="0" r="8255" b="8890"/>
                      <wp:wrapSquare wrapText="bothSides"/>
                      <wp:docPr id="2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9945" cy="372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740A" w:rsidRDefault="0081740A" w:rsidP="00B86B2B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1573A289" wp14:editId="102F1626">
                                        <wp:extent cx="647700" cy="384476"/>
                                        <wp:effectExtent l="0" t="0" r="0" b="0"/>
                                        <wp:docPr id="786" name="Picture 7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72930" cy="3994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4D33A6" id="_x0000_s1033" type="#_x0000_t202" style="position:absolute;margin-left:81pt;margin-top:5.1pt;width:65.35pt;height:29.3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" stroked="f">
                      <v:textbox>
                        <w:txbxContent>
                          <w:p w:rsidR="0081740A" w:rsidRDefault="0081740A" w:rsidP="00B86B2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73A289" wp14:editId="102F1626">
                                  <wp:extent cx="647700" cy="384476"/>
                                  <wp:effectExtent l="0" t="0" r="0" b="0"/>
                                  <wp:docPr id="786" name="Picture 7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2930" cy="3994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4E7F036" wp14:editId="60F738FB">
                      <wp:simplePos x="0" y="0"/>
                      <wp:positionH relativeFrom="column">
                        <wp:posOffset>1571</wp:posOffset>
                      </wp:positionH>
                      <wp:positionV relativeFrom="paragraph">
                        <wp:posOffset>24231</wp:posOffset>
                      </wp:positionV>
                      <wp:extent cx="1010653" cy="493295"/>
                      <wp:effectExtent l="0" t="0" r="0" b="2540"/>
                      <wp:wrapNone/>
                      <wp:docPr id="199" name="Text Box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0653" cy="4932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1740A" w:rsidRPr="00B86B2B" w:rsidRDefault="0081740A" w:rsidP="00AF7737">
                                  <w:pPr>
                                    <w:jc w:val="center"/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B86B2B"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Little Sports</w:t>
                                  </w: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br/>
                                  </w:r>
                                  <w:r w:rsidRPr="00B86B2B"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Coaching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4E7F036" id="Text Box 199" o:spid="_x0000_s1034" type="#_x0000_t202" style="position:absolute;margin-left:.1pt;margin-top:1.9pt;width:79.6pt;height:38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" fillcolor="white [3212]" stroked="f">
                      <v:textbox>
                        <w:txbxContent>
                          <w:p w:rsidR="0081740A" w:rsidRPr="00B86B2B" w:rsidRDefault="0081740A" w:rsidP="00AF7737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86B2B"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Little Sports</w:t>
                            </w: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B86B2B"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Coaching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86B2B" w:rsidRDefault="00B86B2B" w:rsidP="00B86B2B"/>
          <w:p w:rsidR="00AF7737" w:rsidRDefault="00AF7737" w:rsidP="00B86B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</w:p>
          <w:p w:rsidR="00B86B2B" w:rsidRPr="00B86B2B" w:rsidRDefault="00B86B2B" w:rsidP="00B86B2B">
            <w:pPr>
              <w:rPr>
                <w:sz w:val="20"/>
                <w:szCs w:val="20"/>
              </w:rPr>
            </w:pPr>
            <w:r w:rsidRPr="00B86B2B">
              <w:rPr>
                <w:sz w:val="20"/>
                <w:szCs w:val="20"/>
              </w:rPr>
              <w:t>Company dedicated to providing high standards of sports coaching for all abilities.  PPA cover, CPD, breakfast and afternoon school clubs.  Character and mentoring sports team training.</w:t>
            </w:r>
          </w:p>
          <w:p w:rsidR="00202A71" w:rsidRPr="00B86B2B" w:rsidRDefault="00B86B2B" w:rsidP="00B86B2B">
            <w:pPr>
              <w:rPr>
                <w:sz w:val="20"/>
                <w:szCs w:val="20"/>
              </w:rPr>
            </w:pPr>
            <w:r w:rsidRPr="00B86B2B">
              <w:rPr>
                <w:sz w:val="20"/>
                <w:szCs w:val="20"/>
              </w:rPr>
              <w:t>Offers a free trial session.</w:t>
            </w:r>
          </w:p>
          <w:p w:rsidR="00B86B2B" w:rsidRPr="00B86B2B" w:rsidRDefault="00B86B2B" w:rsidP="00B86B2B">
            <w:pPr>
              <w:rPr>
                <w:b/>
                <w:sz w:val="6"/>
                <w:szCs w:val="20"/>
                <w:u w:val="single"/>
              </w:rPr>
            </w:pPr>
          </w:p>
          <w:p w:rsidR="00B86B2B" w:rsidRPr="00B86B2B" w:rsidRDefault="00B86B2B" w:rsidP="00B86B2B">
            <w:pPr>
              <w:rPr>
                <w:sz w:val="20"/>
                <w:szCs w:val="20"/>
              </w:rPr>
            </w:pPr>
            <w:r w:rsidRPr="00B86B2B">
              <w:rPr>
                <w:b/>
                <w:sz w:val="20"/>
                <w:szCs w:val="20"/>
                <w:u w:val="single"/>
              </w:rPr>
              <w:t>Contact:</w:t>
            </w:r>
          </w:p>
          <w:p w:rsidR="00B86B2B" w:rsidRPr="00B86B2B" w:rsidRDefault="006708E2" w:rsidP="00B86B2B">
            <w:pPr>
              <w:rPr>
                <w:sz w:val="20"/>
                <w:szCs w:val="20"/>
              </w:rPr>
            </w:pPr>
            <w:hyperlink r:id="rId17" w:history="1">
              <w:r w:rsidR="00B86B2B" w:rsidRPr="00B86B2B">
                <w:rPr>
                  <w:rStyle w:val="Hyperlink"/>
                  <w:sz w:val="20"/>
                  <w:szCs w:val="20"/>
                </w:rPr>
                <w:t>info@littlesportscoaching.co.uk</w:t>
              </w:r>
            </w:hyperlink>
          </w:p>
          <w:p w:rsidR="00B86B2B" w:rsidRPr="00B86B2B" w:rsidRDefault="00B86B2B" w:rsidP="00B86B2B">
            <w:pPr>
              <w:rPr>
                <w:sz w:val="20"/>
                <w:szCs w:val="20"/>
              </w:rPr>
            </w:pPr>
            <w:r w:rsidRPr="00B86B2B">
              <w:rPr>
                <w:sz w:val="20"/>
                <w:szCs w:val="20"/>
              </w:rPr>
              <w:t>0800 0321806</w:t>
            </w:r>
          </w:p>
          <w:p w:rsidR="00B86B2B" w:rsidRPr="00613BBD" w:rsidRDefault="006708E2" w:rsidP="00613BBD">
            <w:pPr>
              <w:rPr>
                <w:sz w:val="20"/>
                <w:szCs w:val="20"/>
              </w:rPr>
            </w:pPr>
            <w:hyperlink r:id="rId18" w:history="1">
              <w:r w:rsidR="00B86B2B" w:rsidRPr="00B86B2B">
                <w:rPr>
                  <w:rStyle w:val="Hyperlink"/>
                  <w:sz w:val="20"/>
                  <w:szCs w:val="20"/>
                </w:rPr>
                <w:t>eamon@littlesportscoaching.co.uk</w:t>
              </w:r>
            </w:hyperlink>
          </w:p>
        </w:tc>
        <w:tc>
          <w:tcPr>
            <w:tcW w:w="2977" w:type="dxa"/>
          </w:tcPr>
          <w:p w:rsidR="00AF7737" w:rsidRDefault="00A37ADE" w:rsidP="009223E4">
            <w:r w:rsidRPr="009223E4"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209DEE0F" wp14:editId="65C285EC">
                      <wp:simplePos x="0" y="0"/>
                      <wp:positionH relativeFrom="margin">
                        <wp:posOffset>869850</wp:posOffset>
                      </wp:positionH>
                      <wp:positionV relativeFrom="paragraph">
                        <wp:posOffset>534</wp:posOffset>
                      </wp:positionV>
                      <wp:extent cx="768985" cy="492760"/>
                      <wp:effectExtent l="0" t="0" r="0" b="2540"/>
                      <wp:wrapSquare wrapText="bothSides"/>
                      <wp:docPr id="3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985" cy="492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740A" w:rsidRDefault="0081740A" w:rsidP="00A37ADE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7AB1D3C" wp14:editId="7A8D6FE1">
                                        <wp:extent cx="721895" cy="335576"/>
                                        <wp:effectExtent l="19050" t="19050" r="21590" b="26670"/>
                                        <wp:docPr id="787" name="Picture 78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6501" cy="3377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9DEE0F" id="_x0000_s1035" type="#_x0000_t202" style="position:absolute;margin-left:68.5pt;margin-top:.05pt;width:60.55pt;height:38.8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" stroked="f">
                      <v:textbox>
                        <w:txbxContent>
                          <w:p w:rsidR="0081740A" w:rsidRDefault="0081740A" w:rsidP="00A37AD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7AB1D3C" wp14:editId="7A8D6FE1">
                                  <wp:extent cx="721895" cy="335576"/>
                                  <wp:effectExtent l="19050" t="19050" r="21590" b="26670"/>
                                  <wp:docPr id="787" name="Picture 7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501" cy="3377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AF7737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AA56635" wp14:editId="264ECB15">
                      <wp:simplePos x="0" y="0"/>
                      <wp:positionH relativeFrom="column">
                        <wp:posOffset>-53908</wp:posOffset>
                      </wp:positionH>
                      <wp:positionV relativeFrom="paragraph">
                        <wp:posOffset>23295</wp:posOffset>
                      </wp:positionV>
                      <wp:extent cx="938464" cy="300790"/>
                      <wp:effectExtent l="0" t="0" r="0" b="4445"/>
                      <wp:wrapNone/>
                      <wp:docPr id="309" name="Text Box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8464" cy="3007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1740A" w:rsidRPr="00B86B2B" w:rsidRDefault="0081740A" w:rsidP="00AF7737">
                                  <w:pPr>
                                    <w:jc w:val="center"/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Propulsion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AA56635" id="Text Box 309" o:spid="_x0000_s1036" type="#_x0000_t202" style="position:absolute;margin-left:-4.25pt;margin-top:1.85pt;width:73.9pt;height:23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" fillcolor="white [3212]" stroked="f">
                      <v:textbox>
                        <w:txbxContent>
                          <w:p w:rsidR="0081740A" w:rsidRPr="00B86B2B" w:rsidRDefault="0081740A" w:rsidP="00AF7737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Propulsion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F7737" w:rsidRDefault="00AF7737" w:rsidP="009223E4"/>
          <w:p w:rsidR="00A37ADE" w:rsidRPr="00406149" w:rsidRDefault="00B67290" w:rsidP="00A37ADE">
            <w:pPr>
              <w:rPr>
                <w:rFonts w:cstheme="minorHAnsi"/>
                <w:color w:val="1D2129"/>
                <w:sz w:val="20"/>
                <w:szCs w:val="20"/>
              </w:rPr>
            </w:pPr>
            <w:r>
              <w:rPr>
                <w:rFonts w:cstheme="minorHAnsi"/>
                <w:color w:val="1D2129"/>
                <w:sz w:val="20"/>
                <w:szCs w:val="20"/>
              </w:rPr>
              <w:br/>
            </w:r>
            <w:r w:rsidR="00A37ADE" w:rsidRPr="00406149">
              <w:rPr>
                <w:rFonts w:cstheme="minorHAnsi"/>
                <w:color w:val="1D2129"/>
                <w:sz w:val="20"/>
                <w:szCs w:val="20"/>
              </w:rPr>
              <w:t>Propulsion is a community organisation trampolining club established in 2002 and is open to all, at any ability. Their focus is health and well-being.</w:t>
            </w:r>
          </w:p>
          <w:p w:rsidR="00AF7737" w:rsidRPr="00406149" w:rsidRDefault="00A37ADE" w:rsidP="00AF7737">
            <w:pPr>
              <w:rPr>
                <w:rFonts w:cstheme="minorHAnsi"/>
                <w:color w:val="1D2129"/>
                <w:sz w:val="20"/>
                <w:szCs w:val="20"/>
              </w:rPr>
            </w:pPr>
            <w:r w:rsidRPr="00406149">
              <w:rPr>
                <w:rFonts w:cstheme="minorHAnsi"/>
                <w:color w:val="1D2129"/>
                <w:sz w:val="20"/>
                <w:szCs w:val="20"/>
              </w:rPr>
              <w:t>They offer skills training for children and offer children the opportunity to gain skills levels and awards.</w:t>
            </w:r>
          </w:p>
          <w:p w:rsidR="00AF7737" w:rsidRPr="00406149" w:rsidRDefault="00406149" w:rsidP="00AF773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br/>
            </w:r>
            <w:r w:rsidR="00AF7737" w:rsidRPr="00406149">
              <w:rPr>
                <w:b/>
                <w:sz w:val="20"/>
                <w:szCs w:val="20"/>
                <w:u w:val="single"/>
              </w:rPr>
              <w:t>Contact:</w:t>
            </w:r>
          </w:p>
          <w:p w:rsidR="00A37ADE" w:rsidRPr="00406149" w:rsidRDefault="006708E2" w:rsidP="00AF7737">
            <w:pPr>
              <w:rPr>
                <w:sz w:val="20"/>
                <w:szCs w:val="20"/>
              </w:rPr>
            </w:pPr>
            <w:hyperlink r:id="rId21" w:history="1">
              <w:r w:rsidR="00A37ADE" w:rsidRPr="00406149">
                <w:rPr>
                  <w:rStyle w:val="Hyperlink"/>
                  <w:rFonts w:cs="Arial"/>
                  <w:sz w:val="20"/>
                  <w:szCs w:val="20"/>
                  <w:lang w:val="en-US"/>
                </w:rPr>
                <w:t>andrewwild@wirral.gov.uk</w:t>
              </w:r>
            </w:hyperlink>
            <w:r w:rsidR="00A37ADE" w:rsidRPr="00406149">
              <w:rPr>
                <w:rFonts w:cs="Arial"/>
                <w:color w:val="444444"/>
                <w:sz w:val="20"/>
                <w:szCs w:val="20"/>
                <w:lang w:val="en-US"/>
              </w:rPr>
              <w:t xml:space="preserve"> </w:t>
            </w:r>
          </w:p>
          <w:p w:rsidR="00AF7737" w:rsidRPr="00406149" w:rsidRDefault="00AF7737" w:rsidP="00613BBD">
            <w:pPr>
              <w:rPr>
                <w:sz w:val="20"/>
                <w:szCs w:val="20"/>
              </w:rPr>
            </w:pPr>
            <w:r w:rsidRPr="00406149">
              <w:rPr>
                <w:sz w:val="20"/>
                <w:szCs w:val="20"/>
              </w:rPr>
              <w:t>0151 652 2372</w:t>
            </w:r>
          </w:p>
          <w:p w:rsidR="00457F94" w:rsidRPr="00613BBD" w:rsidRDefault="00457F94" w:rsidP="00613BB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35" w:type="dxa"/>
          </w:tcPr>
          <w:p w:rsidR="00A3461F" w:rsidRDefault="008D7D46" w:rsidP="009223E4">
            <w:r w:rsidRPr="009223E4"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192BC132" wp14:editId="3E9F6678">
                      <wp:simplePos x="0" y="0"/>
                      <wp:positionH relativeFrom="margin">
                        <wp:posOffset>930342</wp:posOffset>
                      </wp:positionH>
                      <wp:positionV relativeFrom="paragraph">
                        <wp:posOffset>40674</wp:posOffset>
                      </wp:positionV>
                      <wp:extent cx="637540" cy="504825"/>
                      <wp:effectExtent l="0" t="0" r="0" b="9525"/>
                      <wp:wrapSquare wrapText="bothSides"/>
                      <wp:docPr id="3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7540" cy="50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740A" w:rsidRDefault="0081740A" w:rsidP="00B67290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4799FBF" wp14:editId="3D4AA083">
                                        <wp:extent cx="464185" cy="392430"/>
                                        <wp:effectExtent l="0" t="0" r="0" b="7620"/>
                                        <wp:docPr id="788" name="Picture 78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64185" cy="3924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92BC132" id="_x0000_s1037" type="#_x0000_t202" style="position:absolute;margin-left:73.25pt;margin-top:3.2pt;width:50.2pt;height:39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" stroked="f">
                      <v:textbox>
                        <w:txbxContent>
                          <w:p w:rsidR="0081740A" w:rsidRDefault="0081740A" w:rsidP="00B6729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799FBF" wp14:editId="3D4AA083">
                                  <wp:extent cx="464185" cy="392430"/>
                                  <wp:effectExtent l="0" t="0" r="0" b="7620"/>
                                  <wp:docPr id="788" name="Picture 7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4185" cy="392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B67290" w:rsidRPr="009223E4">
              <w:rPr>
                <w:rFonts w:ascii="Calibri" w:eastAsia="Times New Roman" w:hAnsi="Calibri" w:cs="Helvetica"/>
                <w:noProof/>
                <w:color w:val="595959" w:themeColor="text1" w:themeTint="A6"/>
                <w:sz w:val="18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95104" behindDoc="0" locked="0" layoutInCell="1" allowOverlap="1" wp14:anchorId="5614B5FB" wp14:editId="73964F19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516890</wp:posOffset>
                      </wp:positionV>
                      <wp:extent cx="1491615" cy="769620"/>
                      <wp:effectExtent l="0" t="0" r="0" b="0"/>
                      <wp:wrapSquare wrapText="bothSides"/>
                      <wp:docPr id="35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1615" cy="769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740A" w:rsidRDefault="0081740A" w:rsidP="00B67290">
                                  <w:pPr>
                                    <w:rPr>
                                      <w:rFonts w:cs="Arial"/>
                                      <w:color w:val="0D0D0D" w:themeColor="text1" w:themeTint="F2"/>
                                      <w:sz w:val="20"/>
                                    </w:rPr>
                                  </w:pPr>
                                  <w:r w:rsidRPr="00B67290">
                                    <w:rPr>
                                      <w:rFonts w:cs="Arial"/>
                                      <w:color w:val="0D0D0D" w:themeColor="text1" w:themeTint="F2"/>
                                      <w:sz w:val="20"/>
                                    </w:rPr>
                                    <w:t xml:space="preserve">Offers good quality </w:t>
                                  </w:r>
                                  <w:r>
                                    <w:rPr>
                                      <w:rFonts w:cs="Arial"/>
                                      <w:color w:val="0D0D0D" w:themeColor="text1" w:themeTint="F2"/>
                                      <w:sz w:val="20"/>
                                    </w:rPr>
                                    <w:t xml:space="preserve">school uniform for </w:t>
                                  </w:r>
                                  <w:r w:rsidRPr="00B67290">
                                    <w:rPr>
                                      <w:rFonts w:cs="Arial"/>
                                      <w:color w:val="0D0D0D" w:themeColor="text1" w:themeTint="F2"/>
                                      <w:sz w:val="20"/>
                                    </w:rPr>
                                    <w:t>primary and secondary p</w:t>
                                  </w:r>
                                  <w:r>
                                    <w:rPr>
                                      <w:rFonts w:cs="Arial"/>
                                      <w:color w:val="0D0D0D" w:themeColor="text1" w:themeTint="F2"/>
                                      <w:sz w:val="20"/>
                                    </w:rPr>
                                    <w:t>upils- FREE!</w:t>
                                  </w:r>
                                </w:p>
                                <w:p w:rsidR="0081740A" w:rsidRPr="009223E4" w:rsidRDefault="0081740A" w:rsidP="00B6729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614B5FB" id="_x0000_s1038" type="#_x0000_t202" style="position:absolute;margin-left:-2.6pt;margin-top:40.7pt;width:117.45pt;height:60.6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" stroked="f">
                      <v:textbox>
                        <w:txbxContent>
                          <w:p w:rsidR="0081740A" w:rsidRDefault="0081740A" w:rsidP="00B67290">
                            <w:pPr>
                              <w:rPr>
                                <w:rFonts w:cs="Arial"/>
                                <w:color w:val="0D0D0D" w:themeColor="text1" w:themeTint="F2"/>
                                <w:sz w:val="20"/>
                              </w:rPr>
                            </w:pPr>
                            <w:r w:rsidRPr="00B67290">
                              <w:rPr>
                                <w:rFonts w:cs="Arial"/>
                                <w:color w:val="0D0D0D" w:themeColor="text1" w:themeTint="F2"/>
                                <w:sz w:val="20"/>
                              </w:rPr>
                              <w:t xml:space="preserve">Offers good quality </w:t>
                            </w:r>
                            <w:r>
                              <w:rPr>
                                <w:rFonts w:cs="Arial"/>
                                <w:color w:val="0D0D0D" w:themeColor="text1" w:themeTint="F2"/>
                                <w:sz w:val="20"/>
                              </w:rPr>
                              <w:t xml:space="preserve">school uniform for </w:t>
                            </w:r>
                            <w:r w:rsidRPr="00B67290">
                              <w:rPr>
                                <w:rFonts w:cs="Arial"/>
                                <w:color w:val="0D0D0D" w:themeColor="text1" w:themeTint="F2"/>
                                <w:sz w:val="20"/>
                              </w:rPr>
                              <w:t>primary and secondary p</w:t>
                            </w:r>
                            <w:r>
                              <w:rPr>
                                <w:rFonts w:cs="Arial"/>
                                <w:color w:val="0D0D0D" w:themeColor="text1" w:themeTint="F2"/>
                                <w:sz w:val="20"/>
                              </w:rPr>
                              <w:t>upils- FREE!</w:t>
                            </w:r>
                          </w:p>
                          <w:p w:rsidR="0081740A" w:rsidRPr="009223E4" w:rsidRDefault="0081740A" w:rsidP="00B6729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6630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BA9E0F6" wp14:editId="2F280A05">
                      <wp:simplePos x="0" y="0"/>
                      <wp:positionH relativeFrom="column">
                        <wp:posOffset>-32084</wp:posOffset>
                      </wp:positionH>
                      <wp:positionV relativeFrom="paragraph">
                        <wp:posOffset>40673</wp:posOffset>
                      </wp:positionV>
                      <wp:extent cx="890337" cy="300322"/>
                      <wp:effectExtent l="0" t="0" r="5080" b="5080"/>
                      <wp:wrapNone/>
                      <wp:docPr id="327" name="Text Box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0337" cy="3003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1740A" w:rsidRPr="00B67290" w:rsidRDefault="0081740A" w:rsidP="0056630D">
                                  <w:pP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B67290"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F.U.S.S</w:t>
                                  </w: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BA9E0F6" id="Text Box 327" o:spid="_x0000_s1039" type="#_x0000_t202" style="position:absolute;margin-left:-2.55pt;margin-top:3.2pt;width:70.1pt;height:23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" fillcolor="white [3212]" stroked="f">
                      <v:textbox>
                        <w:txbxContent>
                          <w:p w:rsidR="0081740A" w:rsidRPr="00B67290" w:rsidRDefault="0081740A" w:rsidP="0056630D">
                            <w:pP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67290"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F.U.S.S</w:t>
                            </w: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3461F" w:rsidRPr="00406149" w:rsidRDefault="00A3461F" w:rsidP="00A3461F">
            <w:pPr>
              <w:rPr>
                <w:sz w:val="20"/>
                <w:szCs w:val="20"/>
              </w:rPr>
            </w:pPr>
          </w:p>
          <w:p w:rsidR="00A3461F" w:rsidRPr="00406149" w:rsidRDefault="00A3461F" w:rsidP="00A3461F">
            <w:pPr>
              <w:rPr>
                <w:sz w:val="20"/>
                <w:szCs w:val="20"/>
              </w:rPr>
            </w:pPr>
            <w:r w:rsidRPr="00406149">
              <w:rPr>
                <w:b/>
                <w:sz w:val="20"/>
                <w:szCs w:val="20"/>
                <w:u w:val="single"/>
              </w:rPr>
              <w:t>Contact:</w:t>
            </w:r>
          </w:p>
          <w:p w:rsidR="00A3461F" w:rsidRPr="00406149" w:rsidRDefault="006708E2" w:rsidP="00A3461F">
            <w:pPr>
              <w:rPr>
                <w:sz w:val="20"/>
                <w:szCs w:val="20"/>
              </w:rPr>
            </w:pPr>
            <w:hyperlink r:id="rId24" w:history="1">
              <w:r w:rsidR="00A3461F" w:rsidRPr="00406149">
                <w:rPr>
                  <w:rStyle w:val="Hyperlink"/>
                  <w:sz w:val="20"/>
                  <w:szCs w:val="20"/>
                </w:rPr>
                <w:t>www.wirralfuss.co.uk</w:t>
              </w:r>
            </w:hyperlink>
          </w:p>
          <w:p w:rsidR="00A3461F" w:rsidRPr="00406149" w:rsidRDefault="00A3461F" w:rsidP="00A3461F">
            <w:pPr>
              <w:rPr>
                <w:sz w:val="20"/>
                <w:szCs w:val="20"/>
              </w:rPr>
            </w:pPr>
            <w:r w:rsidRPr="00406149">
              <w:rPr>
                <w:sz w:val="20"/>
                <w:szCs w:val="20"/>
              </w:rPr>
              <w:t>St Luke’s Hoylake</w:t>
            </w:r>
          </w:p>
          <w:p w:rsidR="00A3461F" w:rsidRPr="00406149" w:rsidRDefault="00A3461F" w:rsidP="00A3461F">
            <w:pPr>
              <w:rPr>
                <w:sz w:val="20"/>
                <w:szCs w:val="20"/>
              </w:rPr>
            </w:pPr>
            <w:r w:rsidRPr="00406149">
              <w:rPr>
                <w:sz w:val="20"/>
                <w:szCs w:val="20"/>
              </w:rPr>
              <w:t>Pyramid Shopping Centre, Birkenhead</w:t>
            </w:r>
          </w:p>
          <w:p w:rsidR="00A3461F" w:rsidRPr="00A3461F" w:rsidRDefault="00A3461F" w:rsidP="00A3461F"/>
          <w:p w:rsidR="00202A71" w:rsidRPr="00A3461F" w:rsidRDefault="00202A71" w:rsidP="00A3461F"/>
        </w:tc>
      </w:tr>
      <w:tr w:rsidR="00B86B2B" w:rsidTr="005B2E6F">
        <w:trPr>
          <w:trHeight w:val="3555"/>
        </w:trPr>
        <w:tc>
          <w:tcPr>
            <w:tcW w:w="3964" w:type="dxa"/>
          </w:tcPr>
          <w:p w:rsidR="00202A71" w:rsidRDefault="00A3461F" w:rsidP="009223E4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2C85118" wp14:editId="19DBEBEC">
                      <wp:simplePos x="0" y="0"/>
                      <wp:positionH relativeFrom="column">
                        <wp:posOffset>-13903</wp:posOffset>
                      </wp:positionH>
                      <wp:positionV relativeFrom="paragraph">
                        <wp:posOffset>47558</wp:posOffset>
                      </wp:positionV>
                      <wp:extent cx="1551940" cy="336884"/>
                      <wp:effectExtent l="0" t="0" r="0" b="6350"/>
                      <wp:wrapNone/>
                      <wp:docPr id="380" name="Text Box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1940" cy="3368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1740A" w:rsidRPr="00C80320" w:rsidRDefault="0081740A" w:rsidP="00A3461F">
                                  <w:pP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Family Pack Project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2C85118" id="Text Box 380" o:spid="_x0000_s1040" type="#_x0000_t202" style="position:absolute;margin-left:-1.1pt;margin-top:3.75pt;width:122.2pt;height:26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" fillcolor="white [3212]" stroked="f">
                      <v:textbox>
                        <w:txbxContent>
                          <w:p w:rsidR="0081740A" w:rsidRPr="00C80320" w:rsidRDefault="0081740A" w:rsidP="00A3461F">
                            <w:pP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Family Pack Project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223E4">
              <w:rPr>
                <w:rFonts w:ascii="Calibri" w:eastAsia="Times New Roman" w:hAnsi="Calibri" w:cs="Helvetica"/>
                <w:noProof/>
                <w:color w:val="595959" w:themeColor="text1" w:themeTint="A6"/>
                <w:sz w:val="18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467E3E6C" wp14:editId="742D81BC">
                      <wp:simplePos x="0" y="0"/>
                      <wp:positionH relativeFrom="column">
                        <wp:posOffset>1501775</wp:posOffset>
                      </wp:positionH>
                      <wp:positionV relativeFrom="paragraph">
                        <wp:posOffset>46990</wp:posOffset>
                      </wp:positionV>
                      <wp:extent cx="1046480" cy="457200"/>
                      <wp:effectExtent l="0" t="0" r="1270" b="0"/>
                      <wp:wrapSquare wrapText="bothSides"/>
                      <wp:docPr id="3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648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740A" w:rsidRPr="009223E4" w:rsidRDefault="0081740A" w:rsidP="00B6729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CB61FFC" wp14:editId="31F5D6B9">
                                        <wp:extent cx="866140" cy="360948"/>
                                        <wp:effectExtent l="0" t="0" r="0" b="1270"/>
                                        <wp:docPr id="789" name="Picture 78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82635" cy="3678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67E3E6C" id="_x0000_s1041" type="#_x0000_t202" style="position:absolute;margin-left:118.25pt;margin-top:3.7pt;width:82.4pt;height:3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" stroked="f">
                      <v:textbox>
                        <w:txbxContent>
                          <w:p w:rsidR="0081740A" w:rsidRPr="009223E4" w:rsidRDefault="0081740A" w:rsidP="00B6729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B61FFC" wp14:editId="31F5D6B9">
                                  <wp:extent cx="866140" cy="360948"/>
                                  <wp:effectExtent l="0" t="0" r="0" b="1270"/>
                                  <wp:docPr id="789" name="Picture 7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2635" cy="3678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A3461F" w:rsidRPr="00406149" w:rsidRDefault="00613BBD" w:rsidP="00A3461F">
            <w:pPr>
              <w:rPr>
                <w:sz w:val="20"/>
                <w:szCs w:val="20"/>
              </w:rPr>
            </w:pPr>
            <w:r w:rsidRPr="009223E4">
              <w:rPr>
                <w:rFonts w:ascii="Calibri" w:eastAsia="Times New Roman" w:hAnsi="Calibri" w:cs="Helvetica"/>
                <w:noProof/>
                <w:color w:val="595959" w:themeColor="text1" w:themeTint="A6"/>
                <w:sz w:val="18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3358" behindDoc="0" locked="0" layoutInCell="1" allowOverlap="1" wp14:anchorId="0C548309" wp14:editId="2133B13C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284680</wp:posOffset>
                      </wp:positionV>
                      <wp:extent cx="2610485" cy="1118870"/>
                      <wp:effectExtent l="0" t="0" r="0" b="5080"/>
                      <wp:wrapSquare wrapText="bothSides"/>
                      <wp:docPr id="3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0485" cy="11188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740A" w:rsidRPr="00A3461F" w:rsidRDefault="0081740A" w:rsidP="00613BBD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Project to help the </w:t>
                                  </w:r>
                                  <w:r w:rsidRPr="00A3461F">
                                    <w:rPr>
                                      <w:sz w:val="20"/>
                                    </w:rPr>
                                    <w:t xml:space="preserve">community through the church.  Family packs (which include toiletries, bed lining, stationary, children’s toys and books) are given three times a year in receipt of a voucher. </w:t>
                                  </w:r>
                                  <w:proofErr w:type="gramStart"/>
                                  <w:r w:rsidRPr="00A3461F">
                                    <w:rPr>
                                      <w:sz w:val="20"/>
                                    </w:rPr>
                                    <w:t>Although support can be given on an individual emergency situation.</w:t>
                                  </w:r>
                                  <w:proofErr w:type="gramEnd"/>
                                </w:p>
                                <w:p w:rsidR="0081740A" w:rsidRPr="00A3461F" w:rsidRDefault="0081740A" w:rsidP="00613BBD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A3461F">
                                    <w:rPr>
                                      <w:sz w:val="20"/>
                                    </w:rPr>
                                    <w:t xml:space="preserve">Schools can refer families to the project for vouchers.  </w:t>
                                  </w:r>
                                </w:p>
                                <w:p w:rsidR="0081740A" w:rsidRPr="009223E4" w:rsidRDefault="0081740A" w:rsidP="00613BB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C548309" id="_x0000_s1042" type="#_x0000_t202" style="position:absolute;margin-left:-5.1pt;margin-top:22.4pt;width:205.55pt;height:88.1pt;z-index:25166335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" stroked="f">
                      <v:textbox>
                        <w:txbxContent>
                          <w:p w:rsidR="0081740A" w:rsidRPr="00A3461F" w:rsidRDefault="0081740A" w:rsidP="00613BB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Project to help the </w:t>
                            </w:r>
                            <w:r w:rsidRPr="00A3461F">
                              <w:rPr>
                                <w:sz w:val="20"/>
                              </w:rPr>
                              <w:t>community through the church.  Family packs (which include toiletries, bed lining, stationary, children’s toys and books) are given three times a year in receipt of a voucher. Although support can be given on an individual emergency situation.</w:t>
                            </w:r>
                          </w:p>
                          <w:p w:rsidR="0081740A" w:rsidRPr="00A3461F" w:rsidRDefault="0081740A" w:rsidP="00613BBD">
                            <w:pPr>
                              <w:rPr>
                                <w:sz w:val="20"/>
                              </w:rPr>
                            </w:pPr>
                            <w:r w:rsidRPr="00A3461F">
                              <w:rPr>
                                <w:sz w:val="20"/>
                              </w:rPr>
                              <w:t xml:space="preserve">Schools can refer families to the project for vouchers.  </w:t>
                            </w:r>
                          </w:p>
                          <w:p w:rsidR="0081740A" w:rsidRPr="009223E4" w:rsidRDefault="0081740A" w:rsidP="00613BB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613BBD" w:rsidRPr="00406149" w:rsidRDefault="00613BBD" w:rsidP="00613BBD">
            <w:pPr>
              <w:rPr>
                <w:sz w:val="20"/>
                <w:szCs w:val="20"/>
              </w:rPr>
            </w:pPr>
            <w:r w:rsidRPr="00406149">
              <w:rPr>
                <w:b/>
                <w:sz w:val="20"/>
                <w:szCs w:val="20"/>
                <w:u w:val="single"/>
              </w:rPr>
              <w:t>Contact:</w:t>
            </w:r>
          </w:p>
          <w:p w:rsidR="00A3461F" w:rsidRPr="00406149" w:rsidRDefault="00613BBD" w:rsidP="00A3461F">
            <w:pPr>
              <w:rPr>
                <w:sz w:val="20"/>
                <w:szCs w:val="20"/>
              </w:rPr>
            </w:pPr>
            <w:r w:rsidRPr="00406149">
              <w:rPr>
                <w:sz w:val="20"/>
                <w:szCs w:val="20"/>
              </w:rPr>
              <w:t>Christ Church Moreton</w:t>
            </w:r>
          </w:p>
          <w:p w:rsidR="00613BBD" w:rsidRPr="00406149" w:rsidRDefault="006708E2" w:rsidP="00613BBD">
            <w:pPr>
              <w:rPr>
                <w:sz w:val="20"/>
                <w:szCs w:val="20"/>
              </w:rPr>
            </w:pPr>
            <w:hyperlink r:id="rId27" w:history="1">
              <w:r w:rsidR="00613BBD" w:rsidRPr="00406149">
                <w:rPr>
                  <w:rStyle w:val="Hyperlink"/>
                  <w:sz w:val="20"/>
                  <w:szCs w:val="20"/>
                </w:rPr>
                <w:t>info@familypackproject.org.uk</w:t>
              </w:r>
            </w:hyperlink>
          </w:p>
          <w:p w:rsidR="00202A71" w:rsidRPr="00406149" w:rsidRDefault="00613BBD" w:rsidP="00613BBD">
            <w:pPr>
              <w:rPr>
                <w:sz w:val="20"/>
                <w:szCs w:val="20"/>
              </w:rPr>
            </w:pPr>
            <w:r w:rsidRPr="00406149">
              <w:rPr>
                <w:sz w:val="20"/>
                <w:szCs w:val="20"/>
              </w:rPr>
              <w:t>0151 6040049</w:t>
            </w:r>
          </w:p>
          <w:p w:rsidR="00202A71" w:rsidRDefault="00202A71" w:rsidP="009223E4"/>
          <w:p w:rsidR="003E0AA8" w:rsidRDefault="003E0AA8" w:rsidP="009223E4"/>
          <w:p w:rsidR="003E0AA8" w:rsidRDefault="003E0AA8" w:rsidP="009223E4"/>
          <w:p w:rsidR="003E0AA8" w:rsidRDefault="003E0AA8" w:rsidP="009223E4"/>
          <w:p w:rsidR="003E0AA8" w:rsidRDefault="00D32850" w:rsidP="009223E4">
            <w:r w:rsidRPr="009223E4"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60640" behindDoc="0" locked="0" layoutInCell="1" allowOverlap="1" wp14:anchorId="0C999AF6" wp14:editId="7BDA97AB">
                      <wp:simplePos x="0" y="0"/>
                      <wp:positionH relativeFrom="margin">
                        <wp:posOffset>1398270</wp:posOffset>
                      </wp:positionH>
                      <wp:positionV relativeFrom="paragraph">
                        <wp:posOffset>44517</wp:posOffset>
                      </wp:positionV>
                      <wp:extent cx="925830" cy="311785"/>
                      <wp:effectExtent l="0" t="0" r="7620" b="0"/>
                      <wp:wrapSquare wrapText="bothSides"/>
                      <wp:docPr id="5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5830" cy="311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740A" w:rsidRDefault="0081740A" w:rsidP="003E0AA8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6370A26" wp14:editId="488D343D">
                                        <wp:extent cx="766513" cy="212792"/>
                                        <wp:effectExtent l="0" t="0" r="0" b="0"/>
                                        <wp:docPr id="790" name="Picture 79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3799" cy="2148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C999AF6" id="_x0000_s1043" type="#_x0000_t202" style="position:absolute;margin-left:110.1pt;margin-top:3.5pt;width:72.9pt;height:24.5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" stroked="f">
                      <v:textbox>
                        <w:txbxContent>
                          <w:p w:rsidR="0081740A" w:rsidRDefault="0081740A" w:rsidP="003E0AA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370A26" wp14:editId="488D343D">
                                  <wp:extent cx="766513" cy="212792"/>
                                  <wp:effectExtent l="0" t="0" r="0" b="0"/>
                                  <wp:docPr id="790" name="Picture 7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3799" cy="214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48A6A925" wp14:editId="3CB3D6F2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19050</wp:posOffset>
                      </wp:positionV>
                      <wp:extent cx="1094740" cy="288290"/>
                      <wp:effectExtent l="0" t="0" r="0" b="0"/>
                      <wp:wrapNone/>
                      <wp:docPr id="526" name="Text Box 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4740" cy="288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1740A" w:rsidRPr="00B86B2B" w:rsidRDefault="0081740A" w:rsidP="003E0AA8">
                                  <w:pP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HYPE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8A6A925" id="Text Box 526" o:spid="_x0000_s1044" type="#_x0000_t202" style="position:absolute;margin-left:-4.25pt;margin-top:1.5pt;width:86.2pt;height:22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" fillcolor="white [3212]" stroked="f">
                      <v:textbox>
                        <w:txbxContent>
                          <w:p w:rsidR="0081740A" w:rsidRPr="00B86B2B" w:rsidRDefault="0081740A" w:rsidP="003E0AA8">
                            <w:pP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HYPE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F09D2" w:rsidRDefault="002D1624" w:rsidP="00AF09D2">
            <w:r>
              <w:br/>
            </w:r>
          </w:p>
          <w:p w:rsidR="00AF09D2" w:rsidRPr="009423E4" w:rsidRDefault="00AF09D2" w:rsidP="00AF09D2">
            <w:pPr>
              <w:rPr>
                <w:sz w:val="20"/>
                <w:szCs w:val="20"/>
                <w:vertAlign w:val="subscript"/>
              </w:rPr>
            </w:pPr>
            <w:r w:rsidRPr="009423E4">
              <w:rPr>
                <w:sz w:val="20"/>
                <w:szCs w:val="20"/>
              </w:rPr>
              <w:t>(Helping Young People Everyone)</w:t>
            </w:r>
            <w:r w:rsidR="009423E4">
              <w:rPr>
                <w:sz w:val="20"/>
                <w:szCs w:val="20"/>
              </w:rPr>
              <w:t xml:space="preserve"> For aged 7 plus.</w:t>
            </w:r>
          </w:p>
          <w:p w:rsidR="003E0AA8" w:rsidRPr="009423E4" w:rsidRDefault="003E0AA8" w:rsidP="003E0AA8">
            <w:pPr>
              <w:rPr>
                <w:sz w:val="20"/>
                <w:szCs w:val="20"/>
              </w:rPr>
            </w:pPr>
            <w:r w:rsidRPr="009423E4">
              <w:rPr>
                <w:sz w:val="20"/>
                <w:szCs w:val="20"/>
              </w:rPr>
              <w:t xml:space="preserve">Work in communities across Merseyside to enhance the lives of local young people. </w:t>
            </w:r>
          </w:p>
          <w:p w:rsidR="003E0AA8" w:rsidRPr="009423E4" w:rsidRDefault="003E0AA8" w:rsidP="003E0AA8">
            <w:pPr>
              <w:rPr>
                <w:sz w:val="20"/>
                <w:szCs w:val="20"/>
              </w:rPr>
            </w:pPr>
            <w:r w:rsidRPr="009423E4">
              <w:rPr>
                <w:b/>
                <w:sz w:val="20"/>
                <w:szCs w:val="20"/>
              </w:rPr>
              <w:t>Heritage Project</w:t>
            </w:r>
            <w:r w:rsidRPr="009423E4">
              <w:rPr>
                <w:sz w:val="20"/>
                <w:szCs w:val="20"/>
              </w:rPr>
              <w:t xml:space="preserve"> (funded) e.g. </w:t>
            </w:r>
            <w:proofErr w:type="spellStart"/>
            <w:r w:rsidRPr="009423E4">
              <w:rPr>
                <w:sz w:val="20"/>
                <w:szCs w:val="20"/>
              </w:rPr>
              <w:t>Leasowe</w:t>
            </w:r>
            <w:proofErr w:type="spellEnd"/>
            <w:r w:rsidRPr="009423E4">
              <w:rPr>
                <w:sz w:val="20"/>
                <w:szCs w:val="20"/>
              </w:rPr>
              <w:t xml:space="preserve"> Lighthouse.</w:t>
            </w:r>
          </w:p>
          <w:p w:rsidR="003E0AA8" w:rsidRPr="009423E4" w:rsidRDefault="003E0AA8" w:rsidP="003E0AA8">
            <w:pPr>
              <w:rPr>
                <w:sz w:val="20"/>
                <w:szCs w:val="20"/>
              </w:rPr>
            </w:pPr>
            <w:r w:rsidRPr="009423E4">
              <w:rPr>
                <w:b/>
                <w:sz w:val="20"/>
                <w:szCs w:val="20"/>
              </w:rPr>
              <w:t>Green Space Development Project</w:t>
            </w:r>
            <w:r w:rsidRPr="009423E4">
              <w:rPr>
                <w:sz w:val="20"/>
                <w:szCs w:val="20"/>
              </w:rPr>
              <w:t xml:space="preserve"> – can offer support with bids to provide green spaces for communities</w:t>
            </w:r>
          </w:p>
          <w:p w:rsidR="00AF09D2" w:rsidRPr="009423E4" w:rsidRDefault="00AF09D2" w:rsidP="009223E4">
            <w:pPr>
              <w:rPr>
                <w:sz w:val="20"/>
                <w:szCs w:val="20"/>
              </w:rPr>
            </w:pPr>
          </w:p>
          <w:p w:rsidR="003E0AA8" w:rsidRPr="009423E4" w:rsidRDefault="003E0AA8" w:rsidP="00AF09D2">
            <w:pPr>
              <w:rPr>
                <w:sz w:val="20"/>
                <w:szCs w:val="20"/>
              </w:rPr>
            </w:pPr>
            <w:r w:rsidRPr="009423E4">
              <w:rPr>
                <w:b/>
                <w:sz w:val="20"/>
                <w:szCs w:val="20"/>
                <w:u w:val="single"/>
              </w:rPr>
              <w:t>Contact:</w:t>
            </w:r>
          </w:p>
          <w:p w:rsidR="003E0AA8" w:rsidRPr="009423E4" w:rsidRDefault="003E0AA8" w:rsidP="003E0AA8">
            <w:pPr>
              <w:rPr>
                <w:sz w:val="20"/>
                <w:szCs w:val="20"/>
              </w:rPr>
            </w:pPr>
            <w:r w:rsidRPr="009423E4">
              <w:rPr>
                <w:sz w:val="20"/>
                <w:szCs w:val="20"/>
              </w:rPr>
              <w:t>Mathew Houghton</w:t>
            </w:r>
          </w:p>
          <w:p w:rsidR="003E0AA8" w:rsidRPr="009423E4" w:rsidRDefault="003E0AA8" w:rsidP="003E0AA8">
            <w:pPr>
              <w:rPr>
                <w:sz w:val="20"/>
                <w:szCs w:val="20"/>
              </w:rPr>
            </w:pPr>
            <w:r w:rsidRPr="009423E4">
              <w:rPr>
                <w:sz w:val="20"/>
                <w:szCs w:val="20"/>
              </w:rPr>
              <w:t xml:space="preserve">www.hype-merseyside .co.uk </w:t>
            </w:r>
          </w:p>
          <w:p w:rsidR="003E0AA8" w:rsidRPr="009423E4" w:rsidRDefault="003E0AA8" w:rsidP="003E0AA8">
            <w:pPr>
              <w:rPr>
                <w:sz w:val="20"/>
                <w:szCs w:val="20"/>
              </w:rPr>
            </w:pPr>
            <w:r w:rsidRPr="009423E4">
              <w:rPr>
                <w:sz w:val="20"/>
                <w:szCs w:val="20"/>
              </w:rPr>
              <w:t xml:space="preserve">07719171833 </w:t>
            </w:r>
          </w:p>
          <w:p w:rsidR="003E0AA8" w:rsidRPr="009423E4" w:rsidRDefault="006708E2" w:rsidP="003E0AA8">
            <w:pPr>
              <w:rPr>
                <w:sz w:val="20"/>
                <w:szCs w:val="20"/>
              </w:rPr>
            </w:pPr>
            <w:hyperlink r:id="rId30" w:history="1">
              <w:r w:rsidR="003E0AA8" w:rsidRPr="009423E4">
                <w:rPr>
                  <w:rStyle w:val="Hyperlink"/>
                  <w:sz w:val="20"/>
                  <w:szCs w:val="20"/>
                </w:rPr>
                <w:t>enquiries@hype-merseyside.co.uk</w:t>
              </w:r>
            </w:hyperlink>
            <w:r w:rsidR="003E0AA8" w:rsidRPr="009423E4">
              <w:rPr>
                <w:sz w:val="20"/>
                <w:szCs w:val="20"/>
              </w:rPr>
              <w:t xml:space="preserve"> </w:t>
            </w:r>
          </w:p>
          <w:p w:rsidR="003E0AA8" w:rsidRPr="009423E4" w:rsidRDefault="009423E4" w:rsidP="00AF0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0151 345 1210</w:t>
            </w:r>
          </w:p>
        </w:tc>
        <w:tc>
          <w:tcPr>
            <w:tcW w:w="2694" w:type="dxa"/>
          </w:tcPr>
          <w:p w:rsidR="00613BBD" w:rsidRDefault="00D13DB2" w:rsidP="00613BBD">
            <w:r w:rsidRPr="009223E4"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07392" behindDoc="0" locked="0" layoutInCell="1" allowOverlap="1" wp14:anchorId="5D44F07D" wp14:editId="38CADE80">
                      <wp:simplePos x="0" y="0"/>
                      <wp:positionH relativeFrom="margin">
                        <wp:posOffset>1017905</wp:posOffset>
                      </wp:positionH>
                      <wp:positionV relativeFrom="paragraph">
                        <wp:posOffset>0</wp:posOffset>
                      </wp:positionV>
                      <wp:extent cx="653415" cy="541020"/>
                      <wp:effectExtent l="0" t="0" r="0" b="0"/>
                      <wp:wrapSquare wrapText="bothSides"/>
                      <wp:docPr id="4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3415" cy="541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740A" w:rsidRDefault="0081740A" w:rsidP="00D13DB2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728681B" wp14:editId="742EBA75">
                                        <wp:extent cx="464820" cy="408806"/>
                                        <wp:effectExtent l="0" t="0" r="0" b="0"/>
                                        <wp:docPr id="791" name="Picture 7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76412" cy="4190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D44F07D" id="_x0000_s1045" type="#_x0000_t202" style="position:absolute;margin-left:80.15pt;margin-top:0;width:51.45pt;height:42.6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" stroked="f">
                      <v:textbox>
                        <w:txbxContent>
                          <w:p w:rsidR="0081740A" w:rsidRDefault="0081740A" w:rsidP="00D13DB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728681B" wp14:editId="742EBA75">
                                  <wp:extent cx="464820" cy="408806"/>
                                  <wp:effectExtent l="0" t="0" r="0" b="0"/>
                                  <wp:docPr id="791" name="Picture 7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6412" cy="4190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613BBD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38F9570" wp14:editId="4664C95F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27438</wp:posOffset>
                      </wp:positionV>
                      <wp:extent cx="853674" cy="312821"/>
                      <wp:effectExtent l="0" t="0" r="3810" b="0"/>
                      <wp:wrapNone/>
                      <wp:docPr id="405" name="Text Box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3674" cy="3128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1740A" w:rsidRPr="00B86B2B" w:rsidRDefault="0081740A" w:rsidP="00613BBD">
                                  <w:pP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Place2Be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38F9570" id="Text Box 405" o:spid="_x0000_s1046" type="#_x0000_t202" style="position:absolute;margin-left:-4.05pt;margin-top:2.15pt;width:67.2pt;height:24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" fillcolor="white [3212]" stroked="f">
                      <v:textbox>
                        <w:txbxContent>
                          <w:p w:rsidR="0081740A" w:rsidRPr="00B86B2B" w:rsidRDefault="0081740A" w:rsidP="00613BBD">
                            <w:pP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Place2Be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13BBD" w:rsidRPr="00406149" w:rsidRDefault="00AD2F44" w:rsidP="00613BBD">
            <w:pPr>
              <w:spacing w:after="178"/>
              <w:rPr>
                <w:rFonts w:eastAsia="Times New Roman" w:cstheme="minorHAnsi"/>
                <w:color w:val="444444"/>
                <w:sz w:val="20"/>
                <w:szCs w:val="20"/>
                <w:lang w:eastAsia="en-GB"/>
              </w:rPr>
            </w:pPr>
            <w:r>
              <w:br/>
            </w:r>
            <w:r w:rsidR="00D13DB2">
              <w:rPr>
                <w:rFonts w:eastAsia="Times New Roman" w:cstheme="minorHAnsi"/>
                <w:color w:val="444444"/>
                <w:sz w:val="20"/>
                <w:szCs w:val="20"/>
                <w:lang w:eastAsia="en-GB"/>
              </w:rPr>
              <w:br/>
            </w:r>
            <w:r w:rsidR="00613BBD" w:rsidRPr="00D13DB2">
              <w:rPr>
                <w:rFonts w:eastAsia="Times New Roman" w:cstheme="minorHAnsi"/>
                <w:color w:val="444444"/>
                <w:sz w:val="20"/>
                <w:szCs w:val="20"/>
                <w:lang w:eastAsia="en-GB"/>
              </w:rPr>
              <w:t>S</w:t>
            </w:r>
            <w:r w:rsidR="00613BBD" w:rsidRPr="00406149">
              <w:rPr>
                <w:rFonts w:eastAsia="Times New Roman" w:cstheme="minorHAnsi"/>
                <w:color w:val="444444"/>
                <w:sz w:val="20"/>
                <w:szCs w:val="20"/>
                <w:lang w:eastAsia="en-GB"/>
              </w:rPr>
              <w:t>ervices include</w:t>
            </w:r>
            <w:r w:rsidR="00D13DB2" w:rsidRPr="00406149">
              <w:rPr>
                <w:rFonts w:eastAsia="Times New Roman" w:cstheme="minorHAnsi"/>
                <w:color w:val="444444"/>
                <w:sz w:val="20"/>
                <w:szCs w:val="20"/>
                <w:lang w:eastAsia="en-GB"/>
              </w:rPr>
              <w:t xml:space="preserve">: </w:t>
            </w:r>
            <w:r w:rsidR="00D13DB2" w:rsidRPr="00406149">
              <w:rPr>
                <w:rFonts w:eastAsia="Times New Roman" w:cstheme="minorHAnsi"/>
                <w:color w:val="444444"/>
                <w:sz w:val="20"/>
                <w:szCs w:val="20"/>
                <w:lang w:eastAsia="en-GB"/>
              </w:rPr>
              <w:br/>
            </w:r>
            <w:hyperlink r:id="rId33" w:anchor="children" w:history="1">
              <w:r w:rsidR="00613BBD" w:rsidRPr="00406149">
                <w:rPr>
                  <w:rFonts w:eastAsia="Times New Roman" w:cstheme="minorHAnsi"/>
                  <w:b/>
                  <w:color w:val="0D0D0D" w:themeColor="text1" w:themeTint="F2"/>
                  <w:sz w:val="20"/>
                  <w:szCs w:val="20"/>
                  <w:lang w:eastAsia="en-GB"/>
                </w:rPr>
                <w:t>For children:</w:t>
              </w:r>
            </w:hyperlink>
            <w:r w:rsidR="00613BBD" w:rsidRPr="00406149">
              <w:rPr>
                <w:rFonts w:eastAsia="Times New Roman" w:cstheme="minorHAnsi"/>
                <w:color w:val="0D0D0D" w:themeColor="text1" w:themeTint="F2"/>
                <w:sz w:val="20"/>
                <w:szCs w:val="20"/>
                <w:lang w:eastAsia="en-GB"/>
              </w:rPr>
              <w:t xml:space="preserve"> individual and group counselling</w:t>
            </w:r>
            <w:r w:rsidR="00D13DB2" w:rsidRPr="00406149">
              <w:rPr>
                <w:rFonts w:eastAsia="Times New Roman" w:cstheme="minorHAnsi"/>
                <w:color w:val="0D0D0D" w:themeColor="text1" w:themeTint="F2"/>
                <w:sz w:val="20"/>
                <w:szCs w:val="20"/>
                <w:lang w:eastAsia="en-GB"/>
              </w:rPr>
              <w:t>.</w:t>
            </w:r>
            <w:r w:rsidR="00D13DB2" w:rsidRPr="00406149">
              <w:rPr>
                <w:rFonts w:eastAsia="Times New Roman" w:cstheme="minorHAnsi"/>
                <w:color w:val="0D0D0D" w:themeColor="text1" w:themeTint="F2"/>
                <w:sz w:val="20"/>
                <w:szCs w:val="20"/>
                <w:lang w:eastAsia="en-GB"/>
              </w:rPr>
              <w:br/>
            </w:r>
            <w:hyperlink r:id="rId34" w:anchor="parents" w:history="1">
              <w:r w:rsidR="00613BBD" w:rsidRPr="00406149">
                <w:rPr>
                  <w:rFonts w:eastAsia="Times New Roman" w:cstheme="minorHAnsi"/>
                  <w:b/>
                  <w:color w:val="0D0D0D" w:themeColor="text1" w:themeTint="F2"/>
                  <w:sz w:val="20"/>
                  <w:szCs w:val="20"/>
                  <w:lang w:eastAsia="en-GB"/>
                </w:rPr>
                <w:t>For parents or carers:</w:t>
              </w:r>
            </w:hyperlink>
            <w:r w:rsidR="00613BBD" w:rsidRPr="00406149">
              <w:rPr>
                <w:rFonts w:eastAsia="Times New Roman" w:cstheme="minorHAnsi"/>
                <w:color w:val="0D0D0D" w:themeColor="text1" w:themeTint="F2"/>
                <w:sz w:val="20"/>
                <w:szCs w:val="20"/>
                <w:lang w:eastAsia="en-GB"/>
              </w:rPr>
              <w:t xml:space="preserve"> dedicated therapeutic support</w:t>
            </w:r>
            <w:r w:rsidR="00D13DB2" w:rsidRPr="00406149">
              <w:rPr>
                <w:rFonts w:eastAsia="Times New Roman" w:cstheme="minorHAnsi"/>
                <w:color w:val="0D0D0D" w:themeColor="text1" w:themeTint="F2"/>
                <w:sz w:val="20"/>
                <w:szCs w:val="20"/>
                <w:lang w:eastAsia="en-GB"/>
              </w:rPr>
              <w:t>.</w:t>
            </w:r>
            <w:r w:rsidR="00D13DB2" w:rsidRPr="00406149">
              <w:rPr>
                <w:rFonts w:eastAsia="Times New Roman" w:cstheme="minorHAnsi"/>
                <w:color w:val="0D0D0D" w:themeColor="text1" w:themeTint="F2"/>
                <w:sz w:val="20"/>
                <w:szCs w:val="20"/>
                <w:lang w:eastAsia="en-GB"/>
              </w:rPr>
              <w:br/>
            </w:r>
            <w:hyperlink r:id="rId35" w:anchor="staff" w:history="1">
              <w:r w:rsidR="00613BBD" w:rsidRPr="00406149">
                <w:rPr>
                  <w:rFonts w:eastAsia="Times New Roman" w:cstheme="minorHAnsi"/>
                  <w:b/>
                  <w:color w:val="0D0D0D" w:themeColor="text1" w:themeTint="F2"/>
                  <w:sz w:val="20"/>
                  <w:szCs w:val="20"/>
                  <w:lang w:eastAsia="en-GB"/>
                </w:rPr>
                <w:t>For Head teachers and school staff:</w:t>
              </w:r>
            </w:hyperlink>
            <w:r w:rsidR="00613BBD" w:rsidRPr="00406149">
              <w:rPr>
                <w:rFonts w:eastAsia="Times New Roman" w:cstheme="minorHAnsi"/>
                <w:color w:val="0D0D0D" w:themeColor="text1" w:themeTint="F2"/>
                <w:sz w:val="20"/>
                <w:szCs w:val="20"/>
                <w:lang w:eastAsia="en-GB"/>
              </w:rPr>
              <w:t xml:space="preserve"> training, individual advice and support</w:t>
            </w:r>
            <w:r w:rsidR="00D13DB2" w:rsidRPr="00406149">
              <w:rPr>
                <w:rFonts w:eastAsia="Times New Roman" w:cstheme="minorHAnsi"/>
                <w:color w:val="0D0D0D" w:themeColor="text1" w:themeTint="F2"/>
                <w:sz w:val="20"/>
                <w:szCs w:val="20"/>
                <w:lang w:eastAsia="en-GB"/>
              </w:rPr>
              <w:t>.</w:t>
            </w:r>
            <w:r w:rsidR="00D13DB2" w:rsidRPr="00406149">
              <w:rPr>
                <w:rFonts w:eastAsia="Times New Roman" w:cstheme="minorHAnsi"/>
                <w:color w:val="444444"/>
                <w:sz w:val="20"/>
                <w:szCs w:val="20"/>
                <w:lang w:eastAsia="en-GB"/>
              </w:rPr>
              <w:br/>
            </w:r>
            <w:r w:rsidR="00613BBD" w:rsidRPr="00406149">
              <w:rPr>
                <w:rFonts w:eastAsia="Times New Roman" w:cstheme="minorHAnsi"/>
                <w:color w:val="0D0D0D" w:themeColor="text1" w:themeTint="F2"/>
                <w:sz w:val="20"/>
                <w:szCs w:val="20"/>
                <w:lang w:eastAsia="en-GB"/>
              </w:rPr>
              <w:t>Resources on the website available for schools.</w:t>
            </w:r>
          </w:p>
          <w:p w:rsidR="00D13DB2" w:rsidRPr="00406149" w:rsidRDefault="00D13DB2" w:rsidP="00D13DB2">
            <w:pPr>
              <w:rPr>
                <w:sz w:val="20"/>
                <w:szCs w:val="20"/>
              </w:rPr>
            </w:pPr>
            <w:r w:rsidRPr="00406149">
              <w:rPr>
                <w:b/>
                <w:sz w:val="20"/>
                <w:szCs w:val="20"/>
                <w:u w:val="single"/>
              </w:rPr>
              <w:t>Contact:</w:t>
            </w:r>
          </w:p>
          <w:p w:rsidR="00D13DB2" w:rsidRPr="00406149" w:rsidRDefault="006708E2" w:rsidP="00D13DB2">
            <w:pPr>
              <w:rPr>
                <w:sz w:val="20"/>
                <w:szCs w:val="20"/>
              </w:rPr>
            </w:pPr>
            <w:hyperlink r:id="rId36" w:history="1">
              <w:r w:rsidR="00D13DB2" w:rsidRPr="00406149">
                <w:rPr>
                  <w:rStyle w:val="Hyperlink"/>
                  <w:sz w:val="20"/>
                  <w:szCs w:val="20"/>
                </w:rPr>
                <w:t>enquiries@place2be.org.uk</w:t>
              </w:r>
            </w:hyperlink>
          </w:p>
          <w:p w:rsidR="00D13DB2" w:rsidRDefault="00D13DB2" w:rsidP="00D13DB2"/>
          <w:p w:rsidR="00202A71" w:rsidRDefault="00BD5759" w:rsidP="00613BBD"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3" behindDoc="0" locked="0" layoutInCell="1" allowOverlap="1" wp14:anchorId="096BD056" wp14:editId="08243974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70352</wp:posOffset>
                      </wp:positionV>
                      <wp:extent cx="1178560" cy="721360"/>
                      <wp:effectExtent l="0" t="0" r="2540" b="2540"/>
                      <wp:wrapNone/>
                      <wp:docPr id="483" name="Text Box 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8560" cy="721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1740A" w:rsidRPr="00B86B2B" w:rsidRDefault="0081740A" w:rsidP="008317FC">
                                  <w:pP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Child Bereavement UK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96BD056" id="Text Box 483" o:spid="_x0000_s1047" type="#_x0000_t202" style="position:absolute;margin-left:-5.45pt;margin-top:5.55pt;width:92.8pt;height:56.8pt;z-index:2516623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" fillcolor="white [3212]" stroked="f">
                      <v:textbox>
                        <w:txbxContent>
                          <w:p w:rsidR="0081740A" w:rsidRPr="00B86B2B" w:rsidRDefault="0081740A" w:rsidP="008317FC">
                            <w:pP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Child Bereavement UK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223E4"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48352" behindDoc="0" locked="0" layoutInCell="1" allowOverlap="1" wp14:anchorId="4C2ED143" wp14:editId="3B1EDCCB">
                      <wp:simplePos x="0" y="0"/>
                      <wp:positionH relativeFrom="margin">
                        <wp:posOffset>896119</wp:posOffset>
                      </wp:positionH>
                      <wp:positionV relativeFrom="paragraph">
                        <wp:posOffset>27940</wp:posOffset>
                      </wp:positionV>
                      <wp:extent cx="733425" cy="356235"/>
                      <wp:effectExtent l="0" t="0" r="9525" b="5715"/>
                      <wp:wrapSquare wrapText="bothSides"/>
                      <wp:docPr id="48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3425" cy="356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740A" w:rsidRDefault="0081740A" w:rsidP="002C7042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8284505" wp14:editId="2BEC95D4">
                                        <wp:extent cx="541655" cy="237041"/>
                                        <wp:effectExtent l="0" t="0" r="0" b="0"/>
                                        <wp:docPr id="792" name="Picture 7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1655" cy="2370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C2ED143" id="_x0000_s1048" type="#_x0000_t202" style="position:absolute;margin-left:70.55pt;margin-top:2.2pt;width:57.75pt;height:28.0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" stroked="f">
                      <v:textbox>
                        <w:txbxContent>
                          <w:p w:rsidR="0081740A" w:rsidRDefault="0081740A" w:rsidP="002C704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8284505" wp14:editId="2BEC95D4">
                                  <wp:extent cx="541655" cy="237041"/>
                                  <wp:effectExtent l="0" t="0" r="0" b="0"/>
                                  <wp:docPr id="792" name="Picture 7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655" cy="2370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  <w:p w:rsidR="0065273E" w:rsidRDefault="0065273E" w:rsidP="00613BBD"/>
          <w:p w:rsidR="0065273E" w:rsidRDefault="0065273E" w:rsidP="00613BBD"/>
          <w:p w:rsidR="0065273E" w:rsidRDefault="0065273E" w:rsidP="00613BBD"/>
          <w:p w:rsidR="008317FC" w:rsidRDefault="008317FC" w:rsidP="008317FC">
            <w:pPr>
              <w:rPr>
                <w:b/>
                <w:sz w:val="20"/>
                <w:szCs w:val="20"/>
                <w:u w:val="single"/>
              </w:rPr>
            </w:pPr>
          </w:p>
          <w:p w:rsidR="008317FC" w:rsidRPr="00457F94" w:rsidRDefault="008317FC" w:rsidP="008317FC">
            <w:pPr>
              <w:rPr>
                <w:sz w:val="20"/>
              </w:rPr>
            </w:pPr>
            <w:r w:rsidRPr="00457F94">
              <w:rPr>
                <w:sz w:val="20"/>
              </w:rPr>
              <w:t xml:space="preserve">Offer support for staff, children and parents to prepare and cope with loss. </w:t>
            </w:r>
          </w:p>
          <w:p w:rsidR="008317FC" w:rsidRPr="00457F94" w:rsidRDefault="008317FC" w:rsidP="008317FC">
            <w:pPr>
              <w:rPr>
                <w:sz w:val="20"/>
              </w:rPr>
            </w:pPr>
            <w:r w:rsidRPr="00457F94">
              <w:rPr>
                <w:sz w:val="20"/>
              </w:rPr>
              <w:t>Free downloadable resources from the website.</w:t>
            </w:r>
          </w:p>
          <w:p w:rsidR="008317FC" w:rsidRPr="008317FC" w:rsidRDefault="008317FC" w:rsidP="008317FC"/>
          <w:p w:rsidR="008317FC" w:rsidRPr="00457F94" w:rsidRDefault="008317FC" w:rsidP="008317FC">
            <w:pPr>
              <w:rPr>
                <w:sz w:val="20"/>
                <w:szCs w:val="20"/>
              </w:rPr>
            </w:pPr>
            <w:r w:rsidRPr="00457F94">
              <w:rPr>
                <w:b/>
                <w:sz w:val="20"/>
                <w:szCs w:val="20"/>
                <w:u w:val="single"/>
              </w:rPr>
              <w:t>Contact:</w:t>
            </w:r>
          </w:p>
          <w:p w:rsidR="008317FC" w:rsidRPr="00457F94" w:rsidRDefault="008317FC" w:rsidP="008317FC">
            <w:pPr>
              <w:rPr>
                <w:sz w:val="20"/>
                <w:szCs w:val="20"/>
              </w:rPr>
            </w:pPr>
            <w:r w:rsidRPr="00457F94">
              <w:rPr>
                <w:sz w:val="20"/>
                <w:szCs w:val="20"/>
              </w:rPr>
              <w:t>Debra O’Brian</w:t>
            </w:r>
          </w:p>
          <w:p w:rsidR="008317FC" w:rsidRPr="00457F94" w:rsidRDefault="006708E2" w:rsidP="008317FC">
            <w:pPr>
              <w:rPr>
                <w:sz w:val="20"/>
                <w:szCs w:val="20"/>
              </w:rPr>
            </w:pPr>
            <w:hyperlink r:id="rId39" w:history="1">
              <w:r w:rsidR="008317FC" w:rsidRPr="00457F94">
                <w:rPr>
                  <w:rStyle w:val="Hyperlink"/>
                  <w:sz w:val="20"/>
                  <w:szCs w:val="20"/>
                </w:rPr>
                <w:t>Debra.Obrien@childbereavementuk.org</w:t>
              </w:r>
            </w:hyperlink>
          </w:p>
          <w:p w:rsidR="008317FC" w:rsidRPr="00457F94" w:rsidRDefault="006708E2" w:rsidP="008317FC">
            <w:pPr>
              <w:rPr>
                <w:sz w:val="20"/>
                <w:szCs w:val="20"/>
              </w:rPr>
            </w:pPr>
            <w:hyperlink r:id="rId40" w:history="1">
              <w:r w:rsidR="008317FC" w:rsidRPr="00457F94">
                <w:rPr>
                  <w:rStyle w:val="Hyperlink"/>
                  <w:sz w:val="20"/>
                  <w:szCs w:val="20"/>
                </w:rPr>
                <w:t>www.childbreavementuk.org</w:t>
              </w:r>
            </w:hyperlink>
            <w:r w:rsidR="008317FC" w:rsidRPr="00457F94">
              <w:rPr>
                <w:sz w:val="20"/>
                <w:szCs w:val="20"/>
              </w:rPr>
              <w:t xml:space="preserve"> </w:t>
            </w:r>
          </w:p>
          <w:p w:rsidR="008317FC" w:rsidRPr="00457F94" w:rsidRDefault="008317FC" w:rsidP="008317FC">
            <w:pPr>
              <w:rPr>
                <w:sz w:val="20"/>
                <w:szCs w:val="20"/>
              </w:rPr>
            </w:pPr>
            <w:r w:rsidRPr="00457F94">
              <w:rPr>
                <w:sz w:val="20"/>
                <w:szCs w:val="20"/>
              </w:rPr>
              <w:t xml:space="preserve">0800 02 888 40 </w:t>
            </w:r>
          </w:p>
          <w:p w:rsidR="003E0AA8" w:rsidRDefault="003E0AA8" w:rsidP="00613BBD"/>
        </w:tc>
        <w:tc>
          <w:tcPr>
            <w:tcW w:w="3118" w:type="dxa"/>
          </w:tcPr>
          <w:p w:rsidR="00202A71" w:rsidRDefault="00AD2F44" w:rsidP="00D13DB2">
            <w:r w:rsidRPr="009223E4"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11488" behindDoc="0" locked="0" layoutInCell="1" allowOverlap="1" wp14:anchorId="512A0584" wp14:editId="542267B4">
                      <wp:simplePos x="0" y="0"/>
                      <wp:positionH relativeFrom="margin">
                        <wp:posOffset>1179195</wp:posOffset>
                      </wp:positionH>
                      <wp:positionV relativeFrom="paragraph">
                        <wp:posOffset>68580</wp:posOffset>
                      </wp:positionV>
                      <wp:extent cx="733425" cy="445135"/>
                      <wp:effectExtent l="0" t="0" r="9525" b="0"/>
                      <wp:wrapSquare wrapText="bothSides"/>
                      <wp:docPr id="43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3425" cy="445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740A" w:rsidRDefault="0081740A" w:rsidP="00AD2F44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06E6403" wp14:editId="35FFB370">
                                        <wp:extent cx="589548" cy="337708"/>
                                        <wp:effectExtent l="0" t="0" r="1270" b="5715"/>
                                        <wp:docPr id="793" name="Picture 7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2062" cy="3391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12A0584" id="_x0000_s1049" type="#_x0000_t202" style="position:absolute;margin-left:92.85pt;margin-top:5.4pt;width:57.75pt;height:35.0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" stroked="f">
                      <v:textbox>
                        <w:txbxContent>
                          <w:p w:rsidR="0081740A" w:rsidRDefault="0081740A" w:rsidP="00AD2F4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6E6403" wp14:editId="35FFB370">
                                  <wp:extent cx="589548" cy="337708"/>
                                  <wp:effectExtent l="0" t="0" r="1270" b="5715"/>
                                  <wp:docPr id="793" name="Picture 7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2062" cy="3391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F11437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40260F0" wp14:editId="3A4D9022">
                      <wp:simplePos x="0" y="0"/>
                      <wp:positionH relativeFrom="column">
                        <wp:posOffset>234</wp:posOffset>
                      </wp:positionH>
                      <wp:positionV relativeFrom="paragraph">
                        <wp:posOffset>32987</wp:posOffset>
                      </wp:positionV>
                      <wp:extent cx="1094874" cy="288757"/>
                      <wp:effectExtent l="0" t="0" r="0" b="0"/>
                      <wp:wrapNone/>
                      <wp:docPr id="437" name="Text Box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4874" cy="2887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1740A" w:rsidRPr="00B86B2B" w:rsidRDefault="0081740A" w:rsidP="00F11437">
                                  <w:pP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Next Chapter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40260F0" id="Text Box 437" o:spid="_x0000_s1050" type="#_x0000_t202" style="position:absolute;margin-left:0;margin-top:2.6pt;width:86.2pt;height:22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" fillcolor="white [3212]" stroked="f">
                      <v:textbox>
                        <w:txbxContent>
                          <w:p w:rsidR="0081740A" w:rsidRPr="00B86B2B" w:rsidRDefault="0081740A" w:rsidP="00F11437">
                            <w:pP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Next Chapter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11437" w:rsidRDefault="00F11437" w:rsidP="00D13DB2"/>
          <w:p w:rsidR="00AD2F44" w:rsidRPr="00406149" w:rsidRDefault="00AD2F44" w:rsidP="00F1143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br/>
            </w:r>
            <w:r w:rsidRPr="00406149">
              <w:rPr>
                <w:rFonts w:cstheme="minorHAnsi"/>
                <w:sz w:val="20"/>
                <w:szCs w:val="20"/>
              </w:rPr>
              <w:t>Next Chapter (NW) CIC is a company with social aims, promoting positive mental health, by encouraging people to focus on what they can achieve, celebrating small milestones of success.</w:t>
            </w:r>
          </w:p>
          <w:p w:rsidR="00AD2F44" w:rsidRPr="00406149" w:rsidRDefault="00AD2F44" w:rsidP="00F11437">
            <w:pPr>
              <w:rPr>
                <w:b/>
                <w:sz w:val="20"/>
                <w:szCs w:val="20"/>
                <w:u w:val="single"/>
              </w:rPr>
            </w:pPr>
          </w:p>
          <w:p w:rsidR="00F11437" w:rsidRPr="00406149" w:rsidRDefault="00F11437" w:rsidP="00F11437">
            <w:pPr>
              <w:rPr>
                <w:sz w:val="20"/>
                <w:szCs w:val="20"/>
              </w:rPr>
            </w:pPr>
            <w:r w:rsidRPr="00406149">
              <w:rPr>
                <w:b/>
                <w:sz w:val="20"/>
                <w:szCs w:val="20"/>
                <w:u w:val="single"/>
              </w:rPr>
              <w:t>Contact:</w:t>
            </w:r>
          </w:p>
          <w:p w:rsidR="00F11437" w:rsidRPr="00406149" w:rsidRDefault="00F11437" w:rsidP="00F11437">
            <w:pPr>
              <w:rPr>
                <w:rFonts w:cstheme="minorHAnsi"/>
                <w:sz w:val="20"/>
                <w:szCs w:val="20"/>
              </w:rPr>
            </w:pPr>
            <w:r w:rsidRPr="00406149">
              <w:rPr>
                <w:rFonts w:cstheme="minorHAnsi"/>
                <w:sz w:val="20"/>
                <w:szCs w:val="20"/>
              </w:rPr>
              <w:t xml:space="preserve">Claire Owens </w:t>
            </w:r>
          </w:p>
          <w:p w:rsidR="00F11437" w:rsidRPr="00406149" w:rsidRDefault="00F11437" w:rsidP="00F11437">
            <w:pPr>
              <w:rPr>
                <w:rFonts w:cstheme="minorHAnsi"/>
                <w:sz w:val="20"/>
                <w:szCs w:val="20"/>
              </w:rPr>
            </w:pPr>
            <w:r w:rsidRPr="00406149">
              <w:rPr>
                <w:rFonts w:cstheme="minorHAnsi"/>
                <w:sz w:val="20"/>
                <w:szCs w:val="20"/>
              </w:rPr>
              <w:t>Direct &amp;Personal Growth Coach</w:t>
            </w:r>
          </w:p>
          <w:p w:rsidR="00F11437" w:rsidRPr="00406149" w:rsidRDefault="006708E2" w:rsidP="00F11437">
            <w:pPr>
              <w:rPr>
                <w:rFonts w:cstheme="minorHAnsi"/>
                <w:color w:val="2E74B5" w:themeColor="accent1" w:themeShade="BF"/>
                <w:sz w:val="20"/>
                <w:szCs w:val="20"/>
                <w:u w:val="single"/>
              </w:rPr>
            </w:pPr>
            <w:hyperlink r:id="rId43" w:history="1">
              <w:r w:rsidR="00F11437" w:rsidRPr="00406149">
                <w:rPr>
                  <w:rStyle w:val="Hyperlink"/>
                  <w:rFonts w:cstheme="minorHAnsi"/>
                  <w:color w:val="2E74B5" w:themeColor="accent1" w:themeShade="BF"/>
                  <w:sz w:val="20"/>
                  <w:szCs w:val="20"/>
                </w:rPr>
                <w:t>Claire.nextchapternwcic@outlook.com</w:t>
              </w:r>
            </w:hyperlink>
          </w:p>
          <w:p w:rsidR="00F11437" w:rsidRPr="00406149" w:rsidRDefault="00F11437" w:rsidP="00F11437">
            <w:pPr>
              <w:rPr>
                <w:rFonts w:cstheme="minorHAnsi"/>
                <w:sz w:val="20"/>
                <w:szCs w:val="20"/>
              </w:rPr>
            </w:pPr>
            <w:r w:rsidRPr="00406149">
              <w:rPr>
                <w:rFonts w:cstheme="minorHAnsi"/>
                <w:sz w:val="20"/>
                <w:szCs w:val="20"/>
              </w:rPr>
              <w:t>07907445526</w:t>
            </w:r>
          </w:p>
          <w:p w:rsidR="00F11437" w:rsidRPr="00406149" w:rsidRDefault="00F11437" w:rsidP="00F11437">
            <w:pPr>
              <w:rPr>
                <w:rFonts w:cstheme="minorHAnsi"/>
                <w:sz w:val="20"/>
                <w:szCs w:val="20"/>
              </w:rPr>
            </w:pPr>
          </w:p>
          <w:p w:rsidR="00364C3A" w:rsidRDefault="00364C3A" w:rsidP="00AD2F44"/>
          <w:p w:rsidR="00364C3A" w:rsidRDefault="002D1624" w:rsidP="00AD2F44">
            <w:r w:rsidRPr="009223E4"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44256" behindDoc="0" locked="0" layoutInCell="1" allowOverlap="1" wp14:anchorId="42A46111" wp14:editId="372CAE1B">
                      <wp:simplePos x="0" y="0"/>
                      <wp:positionH relativeFrom="margin">
                        <wp:posOffset>998220</wp:posOffset>
                      </wp:positionH>
                      <wp:positionV relativeFrom="paragraph">
                        <wp:posOffset>24999</wp:posOffset>
                      </wp:positionV>
                      <wp:extent cx="817880" cy="457200"/>
                      <wp:effectExtent l="0" t="0" r="1270" b="0"/>
                      <wp:wrapSquare wrapText="bothSides"/>
                      <wp:docPr id="47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788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740A" w:rsidRDefault="0081740A" w:rsidP="0085514C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13403FA6" wp14:editId="677AF687">
                                        <wp:extent cx="611862" cy="348749"/>
                                        <wp:effectExtent l="0" t="0" r="0" b="0"/>
                                        <wp:docPr id="794" name="Picture 7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6708" cy="3515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2A46111" id="_x0000_s1051" type="#_x0000_t202" style="position:absolute;margin-left:78.6pt;margin-top:1.95pt;width:64.4pt;height:36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" stroked="f">
                      <v:textbox>
                        <w:txbxContent>
                          <w:p w:rsidR="0081740A" w:rsidRDefault="0081740A" w:rsidP="0085514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403FA6" wp14:editId="677AF687">
                                  <wp:extent cx="611862" cy="348749"/>
                                  <wp:effectExtent l="0" t="0" r="0" b="0"/>
                                  <wp:docPr id="794" name="Picture 7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6708" cy="3515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30A0998D" wp14:editId="1C2F9396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37866</wp:posOffset>
                      </wp:positionV>
                      <wp:extent cx="830179" cy="529389"/>
                      <wp:effectExtent l="0" t="0" r="8255" b="4445"/>
                      <wp:wrapNone/>
                      <wp:docPr id="478" name="Text Box 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0179" cy="52938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1740A" w:rsidRPr="00B86B2B" w:rsidRDefault="0081740A" w:rsidP="0085514C">
                                  <w:pP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Food Vouchers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0A0998D" id="Text Box 478" o:spid="_x0000_s1052" type="#_x0000_t202" style="position:absolute;margin-left:-2.65pt;margin-top:3pt;width:65.35pt;height:41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" fillcolor="white [3212]" stroked="f">
                      <v:textbox>
                        <w:txbxContent>
                          <w:p w:rsidR="0081740A" w:rsidRPr="00B86B2B" w:rsidRDefault="0081740A" w:rsidP="0085514C">
                            <w:pP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Food Vouchers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64C3A" w:rsidRDefault="00364C3A" w:rsidP="00AD2F44"/>
          <w:p w:rsidR="00364C3A" w:rsidRDefault="00364C3A" w:rsidP="00AD2F44"/>
          <w:p w:rsidR="00364C3A" w:rsidRDefault="00364C3A" w:rsidP="00AD2F44"/>
          <w:p w:rsidR="00457F94" w:rsidRDefault="00457F94" w:rsidP="00457F94">
            <w:r w:rsidRPr="0085514C">
              <w:rPr>
                <w:sz w:val="20"/>
              </w:rPr>
              <w:t xml:space="preserve">Provide </w:t>
            </w:r>
            <w:r>
              <w:rPr>
                <w:sz w:val="20"/>
              </w:rPr>
              <w:t>food parcels for at least three days</w:t>
            </w:r>
            <w:r w:rsidRPr="0085514C">
              <w:rPr>
                <w:sz w:val="20"/>
              </w:rPr>
              <w:t xml:space="preserve"> of healthy, balanced meals for individuals and families.</w:t>
            </w:r>
            <w:r>
              <w:rPr>
                <w:sz w:val="20"/>
              </w:rPr>
              <w:br/>
              <w:t>Schools can become</w:t>
            </w:r>
            <w:r w:rsidRPr="0085514C">
              <w:rPr>
                <w:sz w:val="20"/>
              </w:rPr>
              <w:t xml:space="preserve"> a</w:t>
            </w:r>
            <w:r>
              <w:rPr>
                <w:sz w:val="20"/>
              </w:rPr>
              <w:t>n</w:t>
            </w:r>
            <w:r w:rsidRPr="0085514C">
              <w:rPr>
                <w:sz w:val="20"/>
              </w:rPr>
              <w:t xml:space="preserve"> issuing agency</w:t>
            </w:r>
            <w:r>
              <w:rPr>
                <w:sz w:val="20"/>
              </w:rPr>
              <w:t xml:space="preserve"> with ten</w:t>
            </w:r>
            <w:r w:rsidRPr="0085514C">
              <w:rPr>
                <w:sz w:val="20"/>
              </w:rPr>
              <w:t xml:space="preserve"> vouchers at a time. </w:t>
            </w:r>
            <w:r>
              <w:br/>
            </w:r>
          </w:p>
          <w:p w:rsidR="00457F94" w:rsidRPr="00457F94" w:rsidRDefault="00457F94" w:rsidP="00457F94">
            <w:pPr>
              <w:rPr>
                <w:sz w:val="20"/>
                <w:szCs w:val="20"/>
              </w:rPr>
            </w:pPr>
            <w:r w:rsidRPr="00457F94">
              <w:rPr>
                <w:b/>
                <w:sz w:val="20"/>
                <w:szCs w:val="20"/>
                <w:u w:val="single"/>
              </w:rPr>
              <w:t>Contact:</w:t>
            </w:r>
          </w:p>
          <w:p w:rsidR="00457F94" w:rsidRPr="00457F94" w:rsidRDefault="00457F94" w:rsidP="00457F94">
            <w:pPr>
              <w:rPr>
                <w:sz w:val="20"/>
                <w:szCs w:val="20"/>
              </w:rPr>
            </w:pPr>
            <w:r w:rsidRPr="00457F94">
              <w:rPr>
                <w:sz w:val="20"/>
                <w:szCs w:val="20"/>
              </w:rPr>
              <w:t xml:space="preserve">Liz Appleby (Team Leader) </w:t>
            </w:r>
          </w:p>
          <w:p w:rsidR="00457F94" w:rsidRPr="00457F94" w:rsidRDefault="00457F94" w:rsidP="00457F94">
            <w:pPr>
              <w:rPr>
                <w:sz w:val="20"/>
                <w:szCs w:val="20"/>
              </w:rPr>
            </w:pPr>
            <w:r w:rsidRPr="00457F94">
              <w:rPr>
                <w:sz w:val="20"/>
                <w:szCs w:val="20"/>
              </w:rPr>
              <w:t xml:space="preserve">0151 638 7090 </w:t>
            </w:r>
          </w:p>
          <w:p w:rsidR="00364C3A" w:rsidRPr="00457F94" w:rsidRDefault="006708E2" w:rsidP="00457F94">
            <w:pPr>
              <w:rPr>
                <w:sz w:val="20"/>
                <w:szCs w:val="20"/>
              </w:rPr>
            </w:pPr>
            <w:hyperlink r:id="rId46" w:history="1">
              <w:r w:rsidR="00457F94" w:rsidRPr="00457F94">
                <w:rPr>
                  <w:rStyle w:val="Hyperlink"/>
                  <w:sz w:val="20"/>
                  <w:szCs w:val="20"/>
                </w:rPr>
                <w:t>www.wirral.foodbank.org.uk</w:t>
              </w:r>
            </w:hyperlink>
          </w:p>
          <w:p w:rsidR="003E0AA8" w:rsidRDefault="003E0AA8" w:rsidP="00457F94"/>
          <w:p w:rsidR="003E0AA8" w:rsidRPr="003E0AA8" w:rsidRDefault="003E0AA8" w:rsidP="003E0AA8"/>
          <w:p w:rsidR="003E0AA8" w:rsidRPr="003E0AA8" w:rsidRDefault="003E0AA8" w:rsidP="003E0AA8"/>
          <w:p w:rsidR="003E0AA8" w:rsidRPr="003E0AA8" w:rsidRDefault="003E0AA8" w:rsidP="003E0AA8"/>
          <w:p w:rsidR="00F11437" w:rsidRPr="003E0AA8" w:rsidRDefault="00F11437" w:rsidP="00AF09D2"/>
        </w:tc>
        <w:tc>
          <w:tcPr>
            <w:tcW w:w="2977" w:type="dxa"/>
          </w:tcPr>
          <w:p w:rsidR="00202A71" w:rsidRDefault="00364C3A" w:rsidP="009223E4">
            <w:r w:rsidRPr="009223E4"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19680" behindDoc="0" locked="0" layoutInCell="1" allowOverlap="1" wp14:anchorId="78336FBF" wp14:editId="6852EACB">
                      <wp:simplePos x="0" y="0"/>
                      <wp:positionH relativeFrom="margin">
                        <wp:posOffset>1100822</wp:posOffset>
                      </wp:positionH>
                      <wp:positionV relativeFrom="paragraph">
                        <wp:posOffset>36095</wp:posOffset>
                      </wp:positionV>
                      <wp:extent cx="613410" cy="445135"/>
                      <wp:effectExtent l="0" t="0" r="0" b="0"/>
                      <wp:wrapSquare wrapText="bothSides"/>
                      <wp:docPr id="44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3410" cy="445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740A" w:rsidRDefault="0081740A" w:rsidP="00364C3A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EF33472" wp14:editId="52C056C8">
                                        <wp:extent cx="409074" cy="398077"/>
                                        <wp:effectExtent l="0" t="0" r="0" b="2540"/>
                                        <wp:docPr id="795" name="Picture 7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10202" cy="399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8336FBF" id="_x0000_s1053" type="#_x0000_t202" style="position:absolute;margin-left:86.7pt;margin-top:2.85pt;width:48.3pt;height:35.0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" stroked="f">
                      <v:textbox>
                        <w:txbxContent>
                          <w:p w:rsidR="0081740A" w:rsidRDefault="0081740A" w:rsidP="00364C3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EF33472" wp14:editId="52C056C8">
                                  <wp:extent cx="409074" cy="398077"/>
                                  <wp:effectExtent l="0" t="0" r="0" b="2540"/>
                                  <wp:docPr id="795" name="Picture 7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0202" cy="399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7617F43" wp14:editId="525C241A">
                      <wp:simplePos x="0" y="0"/>
                      <wp:positionH relativeFrom="column">
                        <wp:posOffset>-28408</wp:posOffset>
                      </wp:positionH>
                      <wp:positionV relativeFrom="paragraph">
                        <wp:posOffset>48293</wp:posOffset>
                      </wp:positionV>
                      <wp:extent cx="1094874" cy="288757"/>
                      <wp:effectExtent l="0" t="0" r="0" b="0"/>
                      <wp:wrapNone/>
                      <wp:docPr id="445" name="Text Box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4874" cy="2887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1740A" w:rsidRPr="00B86B2B" w:rsidRDefault="0081740A" w:rsidP="00017054">
                                  <w:pP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CAMHS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7617F43" id="Text Box 445" o:spid="_x0000_s1054" type="#_x0000_t202" style="position:absolute;margin-left:-2.25pt;margin-top:3.8pt;width:86.2pt;height:22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" fillcolor="white [3212]" stroked="f">
                      <v:textbox>
                        <w:txbxContent>
                          <w:p w:rsidR="0081740A" w:rsidRPr="00B86B2B" w:rsidRDefault="0081740A" w:rsidP="00017054">
                            <w:pP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CAMHS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26288" w:rsidRDefault="00C26288" w:rsidP="00C26288">
            <w:pPr>
              <w:rPr>
                <w:b/>
              </w:rPr>
            </w:pPr>
          </w:p>
          <w:p w:rsidR="00364C3A" w:rsidRDefault="00364C3A" w:rsidP="00364C3A">
            <w:pPr>
              <w:rPr>
                <w:rFonts w:cs="Arial"/>
                <w:color w:val="1A1A1A"/>
                <w:sz w:val="20"/>
                <w:szCs w:val="20"/>
              </w:rPr>
            </w:pPr>
          </w:p>
          <w:p w:rsidR="00364C3A" w:rsidRDefault="00364C3A" w:rsidP="00364C3A">
            <w:pPr>
              <w:rPr>
                <w:b/>
              </w:rPr>
            </w:pPr>
            <w:r w:rsidRPr="00364C3A">
              <w:rPr>
                <w:rFonts w:cs="Arial"/>
                <w:color w:val="1A1A1A"/>
                <w:sz w:val="20"/>
                <w:szCs w:val="20"/>
              </w:rPr>
              <w:t xml:space="preserve">CAMHS </w:t>
            </w:r>
            <w:r>
              <w:rPr>
                <w:rFonts w:cs="Arial"/>
                <w:color w:val="1A1A1A"/>
                <w:sz w:val="20"/>
                <w:szCs w:val="20"/>
              </w:rPr>
              <w:t xml:space="preserve">is for </w:t>
            </w:r>
            <w:r w:rsidRPr="00364C3A">
              <w:rPr>
                <w:rFonts w:cs="Arial"/>
                <w:color w:val="1A1A1A"/>
                <w:sz w:val="20"/>
                <w:szCs w:val="20"/>
              </w:rPr>
              <w:t>children and young people aged 0-18. We help them and their families with emotional, relationship and behavioural difficulties when they are finding it hard to cope with family life, school or the wider world.</w:t>
            </w:r>
          </w:p>
          <w:p w:rsidR="00364C3A" w:rsidRDefault="00364C3A" w:rsidP="00364C3A">
            <w:pPr>
              <w:rPr>
                <w:b/>
                <w:sz w:val="20"/>
                <w:szCs w:val="20"/>
                <w:u w:val="single"/>
              </w:rPr>
            </w:pPr>
          </w:p>
          <w:p w:rsidR="00364C3A" w:rsidRPr="00364C3A" w:rsidRDefault="00364C3A" w:rsidP="00364C3A">
            <w:pPr>
              <w:rPr>
                <w:sz w:val="20"/>
                <w:szCs w:val="20"/>
              </w:rPr>
            </w:pPr>
            <w:r w:rsidRPr="00364C3A">
              <w:rPr>
                <w:b/>
                <w:sz w:val="20"/>
                <w:szCs w:val="20"/>
                <w:u w:val="single"/>
              </w:rPr>
              <w:t>Contact:</w:t>
            </w:r>
          </w:p>
          <w:p w:rsidR="00364C3A" w:rsidRPr="00364C3A" w:rsidRDefault="00364C3A" w:rsidP="00364C3A">
            <w:pPr>
              <w:rPr>
                <w:sz w:val="20"/>
                <w:szCs w:val="20"/>
              </w:rPr>
            </w:pPr>
            <w:r w:rsidRPr="00364C3A">
              <w:rPr>
                <w:sz w:val="20"/>
                <w:szCs w:val="20"/>
              </w:rPr>
              <w:t>Wirral CAMHS Advice Line</w:t>
            </w:r>
          </w:p>
          <w:p w:rsidR="00364C3A" w:rsidRPr="00364C3A" w:rsidRDefault="00364C3A" w:rsidP="00364C3A">
            <w:pPr>
              <w:rPr>
                <w:sz w:val="20"/>
                <w:szCs w:val="20"/>
              </w:rPr>
            </w:pPr>
            <w:r w:rsidRPr="00364C3A">
              <w:rPr>
                <w:sz w:val="20"/>
                <w:szCs w:val="20"/>
              </w:rPr>
              <w:t>0151 488 8453 Mon-Fri 9.00-4.30pm</w:t>
            </w:r>
          </w:p>
          <w:p w:rsidR="00C26288" w:rsidRPr="00457F94" w:rsidRDefault="00364C3A" w:rsidP="00C26288">
            <w:pPr>
              <w:rPr>
                <w:sz w:val="20"/>
                <w:szCs w:val="20"/>
              </w:rPr>
            </w:pPr>
            <w:r w:rsidRPr="00364C3A">
              <w:rPr>
                <w:sz w:val="20"/>
                <w:szCs w:val="20"/>
              </w:rPr>
              <w:t>Parents/carers and staff can contact for advice</w:t>
            </w:r>
            <w:r w:rsidR="00457F94">
              <w:rPr>
                <w:sz w:val="20"/>
                <w:szCs w:val="20"/>
              </w:rPr>
              <w:t>.</w:t>
            </w:r>
          </w:p>
          <w:p w:rsidR="00B67290" w:rsidRDefault="00D32850" w:rsidP="00364C3A">
            <w:r w:rsidRPr="009223E4"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40160" behindDoc="0" locked="0" layoutInCell="1" allowOverlap="1" wp14:anchorId="633FE2F8" wp14:editId="24F338C2">
                      <wp:simplePos x="0" y="0"/>
                      <wp:positionH relativeFrom="margin">
                        <wp:posOffset>1021080</wp:posOffset>
                      </wp:positionH>
                      <wp:positionV relativeFrom="paragraph">
                        <wp:posOffset>45085</wp:posOffset>
                      </wp:positionV>
                      <wp:extent cx="733425" cy="348615"/>
                      <wp:effectExtent l="0" t="0" r="9525" b="0"/>
                      <wp:wrapSquare wrapText="bothSides"/>
                      <wp:docPr id="47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3425" cy="348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740A" w:rsidRDefault="0081740A" w:rsidP="0065273E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5DF761B" wp14:editId="48C2DFE5">
                                        <wp:extent cx="541655" cy="231555"/>
                                        <wp:effectExtent l="0" t="0" r="0" b="0"/>
                                        <wp:docPr id="796" name="Picture 7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1655" cy="2315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33FE2F8" id="_x0000_s1055" type="#_x0000_t202" style="position:absolute;margin-left:80.4pt;margin-top:3.55pt;width:57.75pt;height:27.4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" stroked="f">
                      <v:textbox>
                        <w:txbxContent>
                          <w:p w:rsidR="0081740A" w:rsidRDefault="0081740A" w:rsidP="0065273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5DF761B" wp14:editId="48C2DFE5">
                                  <wp:extent cx="541655" cy="231555"/>
                                  <wp:effectExtent l="0" t="0" r="0" b="0"/>
                                  <wp:docPr id="796" name="Picture 7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655" cy="231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D9630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5203C7F0" wp14:editId="761A1E7F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33822</wp:posOffset>
                      </wp:positionV>
                      <wp:extent cx="1094874" cy="288757"/>
                      <wp:effectExtent l="0" t="0" r="0" b="0"/>
                      <wp:wrapNone/>
                      <wp:docPr id="474" name="Text Box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4874" cy="2887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1740A" w:rsidRPr="00B86B2B" w:rsidRDefault="0081740A" w:rsidP="0065273E">
                                  <w:pP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Beanstalk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203C7F0" id="Text Box 474" o:spid="_x0000_s1056" type="#_x0000_t202" style="position:absolute;margin-left:-4.15pt;margin-top:2.65pt;width:86.2pt;height:22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" fillcolor="white [3212]" stroked="f">
                      <v:textbox>
                        <w:txbxContent>
                          <w:p w:rsidR="0081740A" w:rsidRPr="00B86B2B" w:rsidRDefault="0081740A" w:rsidP="0065273E">
                            <w:pP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Beanstalk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4D96">
              <w:rPr>
                <w:b/>
                <w:sz w:val="20"/>
                <w:szCs w:val="20"/>
                <w:u w:val="single"/>
              </w:rPr>
              <w:br/>
            </w:r>
          </w:p>
          <w:p w:rsidR="0065273E" w:rsidRDefault="0065273E" w:rsidP="00364C3A"/>
          <w:p w:rsidR="0065273E" w:rsidRPr="0085514C" w:rsidRDefault="0065273E" w:rsidP="00364C3A">
            <w:pPr>
              <w:rPr>
                <w:sz w:val="20"/>
                <w:szCs w:val="20"/>
              </w:rPr>
            </w:pPr>
            <w:r w:rsidRPr="0085514C">
              <w:rPr>
                <w:sz w:val="20"/>
                <w:szCs w:val="20"/>
                <w:lang w:val="en"/>
              </w:rPr>
              <w:t>Provides one-to one support to children struggling with their reading. </w:t>
            </w:r>
          </w:p>
          <w:p w:rsidR="0065273E" w:rsidRPr="0085514C" w:rsidRDefault="0065273E" w:rsidP="0065273E">
            <w:pPr>
              <w:rPr>
                <w:sz w:val="20"/>
                <w:szCs w:val="20"/>
              </w:rPr>
            </w:pPr>
            <w:r w:rsidRPr="0085514C">
              <w:rPr>
                <w:sz w:val="20"/>
                <w:szCs w:val="20"/>
              </w:rPr>
              <w:t xml:space="preserve">£214 per child per year </w:t>
            </w:r>
          </w:p>
          <w:p w:rsidR="0065273E" w:rsidRDefault="0065273E" w:rsidP="00364C3A">
            <w:r w:rsidRPr="0085514C">
              <w:rPr>
                <w:sz w:val="20"/>
                <w:szCs w:val="20"/>
              </w:rPr>
              <w:t>Story Starters – Free (Dolly Parton Foundation) F1</w:t>
            </w:r>
            <w:r>
              <w:br/>
            </w:r>
          </w:p>
          <w:p w:rsidR="0065273E" w:rsidRPr="00364C3A" w:rsidRDefault="0065273E" w:rsidP="0065273E">
            <w:pPr>
              <w:rPr>
                <w:sz w:val="20"/>
                <w:szCs w:val="20"/>
              </w:rPr>
            </w:pPr>
            <w:r w:rsidRPr="00364C3A">
              <w:rPr>
                <w:b/>
                <w:sz w:val="20"/>
                <w:szCs w:val="20"/>
                <w:u w:val="single"/>
              </w:rPr>
              <w:t>Contact:</w:t>
            </w:r>
          </w:p>
          <w:p w:rsidR="0065273E" w:rsidRPr="0085514C" w:rsidRDefault="0065273E" w:rsidP="0065273E">
            <w:pPr>
              <w:rPr>
                <w:sz w:val="20"/>
                <w:szCs w:val="20"/>
              </w:rPr>
            </w:pPr>
            <w:r w:rsidRPr="0085514C">
              <w:rPr>
                <w:sz w:val="20"/>
                <w:szCs w:val="20"/>
              </w:rPr>
              <w:t xml:space="preserve">Sue Warren </w:t>
            </w:r>
          </w:p>
          <w:p w:rsidR="0065273E" w:rsidRPr="0085514C" w:rsidRDefault="006708E2" w:rsidP="0065273E">
            <w:pPr>
              <w:rPr>
                <w:sz w:val="20"/>
                <w:szCs w:val="20"/>
              </w:rPr>
            </w:pPr>
            <w:hyperlink r:id="rId51" w:history="1">
              <w:r w:rsidR="0065273E" w:rsidRPr="0085514C">
                <w:rPr>
                  <w:rStyle w:val="Hyperlink"/>
                  <w:sz w:val="20"/>
                  <w:szCs w:val="20"/>
                </w:rPr>
                <w:t>www.beanstalkcharity.org.uk</w:t>
              </w:r>
            </w:hyperlink>
            <w:r w:rsidR="0065273E" w:rsidRPr="0085514C">
              <w:rPr>
                <w:sz w:val="20"/>
                <w:szCs w:val="20"/>
              </w:rPr>
              <w:t xml:space="preserve"> </w:t>
            </w:r>
          </w:p>
          <w:p w:rsidR="0065273E" w:rsidRPr="00B67290" w:rsidRDefault="006708E2" w:rsidP="0065273E">
            <w:hyperlink r:id="rId52" w:history="1">
              <w:r w:rsidR="0065273E" w:rsidRPr="0085514C">
                <w:rPr>
                  <w:rStyle w:val="Hyperlink"/>
                  <w:sz w:val="20"/>
                  <w:szCs w:val="20"/>
                </w:rPr>
                <w:t>sue.warren@beanstalkcharity.org.uk</w:t>
              </w:r>
            </w:hyperlink>
          </w:p>
        </w:tc>
        <w:tc>
          <w:tcPr>
            <w:tcW w:w="2835" w:type="dxa"/>
          </w:tcPr>
          <w:p w:rsidR="00017054" w:rsidRDefault="00D058A5" w:rsidP="00017054">
            <w:pPr>
              <w:rPr>
                <w:b/>
              </w:rPr>
            </w:pPr>
            <w:r w:rsidRPr="009223E4"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36064" behindDoc="0" locked="0" layoutInCell="1" allowOverlap="1" wp14:anchorId="4F46ADA7" wp14:editId="6580B8E8">
                      <wp:simplePos x="0" y="0"/>
                      <wp:positionH relativeFrom="margin">
                        <wp:posOffset>983682</wp:posOffset>
                      </wp:positionH>
                      <wp:positionV relativeFrom="paragraph">
                        <wp:posOffset>24063</wp:posOffset>
                      </wp:positionV>
                      <wp:extent cx="577215" cy="528955"/>
                      <wp:effectExtent l="0" t="0" r="0" b="4445"/>
                      <wp:wrapSquare wrapText="bothSides"/>
                      <wp:docPr id="47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7215" cy="528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740A" w:rsidRDefault="0081740A" w:rsidP="00D058A5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81AFF1D" wp14:editId="0EB99E9B">
                                        <wp:extent cx="427939" cy="360948"/>
                                        <wp:effectExtent l="0" t="0" r="0" b="1270"/>
                                        <wp:docPr id="797" name="Picture 7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5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33626" cy="3657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F46ADA7" id="_x0000_s1057" type="#_x0000_t202" style="position:absolute;margin-left:77.45pt;margin-top:1.9pt;width:45.45pt;height:41.6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" stroked="f">
                      <v:textbox>
                        <w:txbxContent>
                          <w:p w:rsidR="0081740A" w:rsidRDefault="0081740A" w:rsidP="00D058A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1AFF1D" wp14:editId="0EB99E9B">
                                  <wp:extent cx="427939" cy="360948"/>
                                  <wp:effectExtent l="0" t="0" r="0" b="1270"/>
                                  <wp:docPr id="797" name="Picture 7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3626" cy="365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1CC1BCA2" wp14:editId="4F6E5F47">
                      <wp:simplePos x="0" y="0"/>
                      <wp:positionH relativeFrom="column">
                        <wp:posOffset>-48828</wp:posOffset>
                      </wp:positionH>
                      <wp:positionV relativeFrom="paragraph">
                        <wp:posOffset>20354</wp:posOffset>
                      </wp:positionV>
                      <wp:extent cx="902369" cy="505326"/>
                      <wp:effectExtent l="0" t="0" r="0" b="9525"/>
                      <wp:wrapNone/>
                      <wp:docPr id="467" name="Text Box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2369" cy="50532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1740A" w:rsidRPr="00B86B2B" w:rsidRDefault="0081740A" w:rsidP="00D058A5">
                                  <w:pP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Mission Christmas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CC1BCA2" id="Text Box 467" o:spid="_x0000_s1058" type="#_x0000_t202" style="position:absolute;margin-left:-3.85pt;margin-top:1.6pt;width:71.05pt;height:39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" fillcolor="white [3212]" stroked="f">
                      <v:textbox>
                        <w:txbxContent>
                          <w:p w:rsidR="0081740A" w:rsidRPr="00B86B2B" w:rsidRDefault="0081740A" w:rsidP="00D058A5">
                            <w:pP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Mission Christmas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058A5" w:rsidRDefault="00D058A5" w:rsidP="00EF1E7D">
            <w:pPr>
              <w:rPr>
                <w:b/>
              </w:rPr>
            </w:pPr>
          </w:p>
          <w:p w:rsidR="00D058A5" w:rsidRDefault="00D058A5" w:rsidP="00EF1E7D">
            <w:pPr>
              <w:rPr>
                <w:b/>
              </w:rPr>
            </w:pPr>
          </w:p>
          <w:p w:rsidR="00BD77DA" w:rsidRDefault="00BD77DA" w:rsidP="00D058A5">
            <w:pPr>
              <w:rPr>
                <w:rFonts w:ascii="Tahoma" w:hAnsi="Tahoma" w:cs="Tahoma"/>
                <w:color w:val="404040"/>
                <w:sz w:val="21"/>
                <w:szCs w:val="21"/>
                <w:lang w:val="en-US"/>
              </w:rPr>
            </w:pPr>
          </w:p>
          <w:p w:rsidR="00BD77DA" w:rsidRPr="00406149" w:rsidRDefault="00BD77DA" w:rsidP="00D058A5">
            <w:pPr>
              <w:rPr>
                <w:b/>
                <w:sz w:val="20"/>
                <w:szCs w:val="20"/>
              </w:rPr>
            </w:pPr>
            <w:r w:rsidRPr="00406149">
              <w:rPr>
                <w:rFonts w:ascii="Tahoma" w:hAnsi="Tahoma" w:cs="Tahoma"/>
                <w:color w:val="404040"/>
                <w:sz w:val="20"/>
                <w:szCs w:val="20"/>
                <w:lang w:val="en-US"/>
              </w:rPr>
              <w:t xml:space="preserve">Supports children aged 0-18 who </w:t>
            </w:r>
            <w:proofErr w:type="gramStart"/>
            <w:r w:rsidRPr="00406149">
              <w:rPr>
                <w:rFonts w:ascii="Tahoma" w:hAnsi="Tahoma" w:cs="Tahoma"/>
                <w:color w:val="404040"/>
                <w:sz w:val="20"/>
                <w:szCs w:val="20"/>
                <w:lang w:val="en-US"/>
              </w:rPr>
              <w:t>are</w:t>
            </w:r>
            <w:proofErr w:type="gramEnd"/>
            <w:r w:rsidRPr="00406149">
              <w:rPr>
                <w:rFonts w:ascii="Tahoma" w:hAnsi="Tahoma" w:cs="Tahoma"/>
                <w:color w:val="404040"/>
                <w:sz w:val="20"/>
                <w:szCs w:val="20"/>
                <w:lang w:val="en-US"/>
              </w:rPr>
              <w:t xml:space="preserve"> disabled, disadvantaged or suffering from abuse or neglect.</w:t>
            </w:r>
          </w:p>
          <w:p w:rsidR="00D058A5" w:rsidRPr="00406149" w:rsidRDefault="00D058A5" w:rsidP="00D058A5">
            <w:pPr>
              <w:rPr>
                <w:b/>
                <w:sz w:val="20"/>
                <w:szCs w:val="20"/>
              </w:rPr>
            </w:pPr>
          </w:p>
          <w:p w:rsidR="00406149" w:rsidRPr="00406149" w:rsidRDefault="00406149" w:rsidP="00D058A5">
            <w:pPr>
              <w:rPr>
                <w:sz w:val="20"/>
                <w:szCs w:val="20"/>
              </w:rPr>
            </w:pPr>
            <w:r w:rsidRPr="00406149">
              <w:rPr>
                <w:b/>
                <w:sz w:val="20"/>
                <w:szCs w:val="20"/>
                <w:u w:val="single"/>
              </w:rPr>
              <w:t>Contact:</w:t>
            </w:r>
          </w:p>
          <w:p w:rsidR="00D058A5" w:rsidRPr="00406149" w:rsidRDefault="00D058A5" w:rsidP="00D058A5">
            <w:pPr>
              <w:rPr>
                <w:sz w:val="20"/>
                <w:szCs w:val="20"/>
              </w:rPr>
            </w:pPr>
            <w:r w:rsidRPr="00406149">
              <w:rPr>
                <w:sz w:val="20"/>
                <w:szCs w:val="20"/>
              </w:rPr>
              <w:t xml:space="preserve">Cash for Kids </w:t>
            </w:r>
          </w:p>
          <w:p w:rsidR="00D058A5" w:rsidRPr="00406149" w:rsidRDefault="00D058A5" w:rsidP="00D058A5">
            <w:pPr>
              <w:rPr>
                <w:sz w:val="20"/>
                <w:szCs w:val="20"/>
              </w:rPr>
            </w:pPr>
            <w:r w:rsidRPr="00406149">
              <w:rPr>
                <w:sz w:val="20"/>
                <w:szCs w:val="20"/>
              </w:rPr>
              <w:t>0151 472 6965</w:t>
            </w:r>
          </w:p>
          <w:p w:rsidR="00D058A5" w:rsidRPr="00406149" w:rsidRDefault="006708E2" w:rsidP="00D058A5">
            <w:pPr>
              <w:rPr>
                <w:sz w:val="20"/>
                <w:szCs w:val="20"/>
              </w:rPr>
            </w:pPr>
            <w:hyperlink r:id="rId55" w:history="1">
              <w:r w:rsidR="00D058A5" w:rsidRPr="00406149">
                <w:rPr>
                  <w:rStyle w:val="Hyperlink"/>
                  <w:sz w:val="20"/>
                  <w:szCs w:val="20"/>
                </w:rPr>
                <w:t>mission@radiocity.co.uk</w:t>
              </w:r>
            </w:hyperlink>
            <w:r w:rsidR="00D058A5" w:rsidRPr="00406149">
              <w:rPr>
                <w:sz w:val="20"/>
                <w:szCs w:val="20"/>
              </w:rPr>
              <w:t xml:space="preserve"> </w:t>
            </w:r>
          </w:p>
          <w:p w:rsidR="00D058A5" w:rsidRPr="00406149" w:rsidRDefault="00D058A5" w:rsidP="00D058A5">
            <w:pPr>
              <w:rPr>
                <w:sz w:val="20"/>
                <w:szCs w:val="20"/>
              </w:rPr>
            </w:pPr>
            <w:r w:rsidRPr="00406149">
              <w:rPr>
                <w:sz w:val="20"/>
                <w:szCs w:val="20"/>
              </w:rPr>
              <w:t xml:space="preserve">Apply for presents for families in need. </w:t>
            </w:r>
          </w:p>
          <w:p w:rsidR="00D058A5" w:rsidRPr="00406149" w:rsidRDefault="00D058A5" w:rsidP="00EF1E7D">
            <w:pPr>
              <w:rPr>
                <w:b/>
                <w:sz w:val="20"/>
                <w:szCs w:val="20"/>
              </w:rPr>
            </w:pPr>
          </w:p>
          <w:p w:rsidR="00D058A5" w:rsidRDefault="00D058A5" w:rsidP="00EF1E7D">
            <w:pPr>
              <w:rPr>
                <w:b/>
              </w:rPr>
            </w:pPr>
          </w:p>
          <w:p w:rsidR="00D96304" w:rsidRDefault="00D96304" w:rsidP="00EF1E7D">
            <w:pPr>
              <w:rPr>
                <w:b/>
              </w:rPr>
            </w:pPr>
          </w:p>
          <w:p w:rsidR="00D058A5" w:rsidRDefault="008D7D46" w:rsidP="00EF1E7D">
            <w:pPr>
              <w:rPr>
                <w:b/>
              </w:rPr>
            </w:pPr>
            <w:r w:rsidRPr="009223E4"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52448" behindDoc="0" locked="0" layoutInCell="1" allowOverlap="1" wp14:anchorId="6754E8A9" wp14:editId="3F6E7A8E">
                      <wp:simplePos x="0" y="0"/>
                      <wp:positionH relativeFrom="margin">
                        <wp:posOffset>905042</wp:posOffset>
                      </wp:positionH>
                      <wp:positionV relativeFrom="paragraph">
                        <wp:posOffset>52238</wp:posOffset>
                      </wp:positionV>
                      <wp:extent cx="685800" cy="297815"/>
                      <wp:effectExtent l="0" t="0" r="0" b="6985"/>
                      <wp:wrapSquare wrapText="bothSides"/>
                      <wp:docPr id="50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297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740A" w:rsidRDefault="0081740A" w:rsidP="00D96304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64916C1" wp14:editId="5CFAB693">
                                        <wp:extent cx="501278" cy="228600"/>
                                        <wp:effectExtent l="0" t="0" r="0" b="0"/>
                                        <wp:docPr id="798" name="Picture 7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5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2970" cy="2384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754E8A9" id="_x0000_s1059" type="#_x0000_t202" style="position:absolute;margin-left:71.25pt;margin-top:4.1pt;width:54pt;height:23.4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" stroked="f">
                      <v:textbox>
                        <w:txbxContent>
                          <w:p w:rsidR="0081740A" w:rsidRDefault="0081740A" w:rsidP="00D9630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4916C1" wp14:editId="5CFAB693">
                                  <wp:extent cx="501278" cy="228600"/>
                                  <wp:effectExtent l="0" t="0" r="0" b="0"/>
                                  <wp:docPr id="798" name="Picture 7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970" cy="2384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61A33BE0" wp14:editId="4E3CEC32">
                      <wp:simplePos x="0" y="0"/>
                      <wp:positionH relativeFrom="column">
                        <wp:posOffset>-26837</wp:posOffset>
                      </wp:positionH>
                      <wp:positionV relativeFrom="paragraph">
                        <wp:posOffset>45285</wp:posOffset>
                      </wp:positionV>
                      <wp:extent cx="1094740" cy="516355"/>
                      <wp:effectExtent l="0" t="0" r="0" b="0"/>
                      <wp:wrapNone/>
                      <wp:docPr id="487" name="Text Box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4740" cy="5163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1740A" w:rsidRPr="00B86B2B" w:rsidRDefault="0081740A" w:rsidP="00D96304">
                                  <w:pP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Early </w:t>
                                  </w: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br/>
                                    <w:t>Years Trust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1A33BE0" id="Text Box 487" o:spid="_x0000_s1060" type="#_x0000_t202" style="position:absolute;margin-left:-2.1pt;margin-top:3.55pt;width:86.2pt;height:40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" fillcolor="white [3212]" stroked="f">
                      <v:textbox>
                        <w:txbxContent>
                          <w:p w:rsidR="0081740A" w:rsidRPr="00B86B2B" w:rsidRDefault="0081740A" w:rsidP="00D96304">
                            <w:pP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Early </w:t>
                            </w: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br/>
                              <w:t>Years Trust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5273E" w:rsidRDefault="0065273E" w:rsidP="0065273E">
            <w:r>
              <w:t xml:space="preserve"> </w:t>
            </w:r>
          </w:p>
          <w:p w:rsidR="00BE2865" w:rsidRDefault="00BE2865" w:rsidP="0065273E"/>
          <w:p w:rsidR="00D96304" w:rsidRDefault="00D96304" w:rsidP="0065273E"/>
          <w:p w:rsidR="00D96304" w:rsidRPr="00D96304" w:rsidRDefault="00D96304" w:rsidP="00D96304">
            <w:pPr>
              <w:rPr>
                <w:sz w:val="20"/>
              </w:rPr>
            </w:pPr>
            <w:r w:rsidRPr="00D96304">
              <w:rPr>
                <w:sz w:val="20"/>
              </w:rPr>
              <w:t xml:space="preserve">Engaging parents in play and learning for children under five. </w:t>
            </w:r>
          </w:p>
          <w:p w:rsidR="00D96304" w:rsidRPr="00D96304" w:rsidRDefault="00D96304" w:rsidP="00D96304">
            <w:pPr>
              <w:rPr>
                <w:sz w:val="20"/>
              </w:rPr>
            </w:pPr>
            <w:r w:rsidRPr="00D96304">
              <w:rPr>
                <w:sz w:val="20"/>
              </w:rPr>
              <w:t>Offer weekly parent workshops. Will train staff and offer supp</w:t>
            </w:r>
            <w:r>
              <w:rPr>
                <w:sz w:val="20"/>
              </w:rPr>
              <w:t xml:space="preserve">ort with home learning. </w:t>
            </w:r>
          </w:p>
          <w:p w:rsidR="00D96304" w:rsidRPr="00364C3A" w:rsidRDefault="00406149" w:rsidP="00D96304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br/>
            </w:r>
            <w:r w:rsidR="00D96304" w:rsidRPr="00364C3A">
              <w:rPr>
                <w:b/>
                <w:sz w:val="20"/>
                <w:szCs w:val="20"/>
                <w:u w:val="single"/>
              </w:rPr>
              <w:t>Contact:</w:t>
            </w:r>
          </w:p>
          <w:p w:rsidR="00D96304" w:rsidRPr="00D96304" w:rsidRDefault="00D96304" w:rsidP="00D96304">
            <w:pPr>
              <w:rPr>
                <w:sz w:val="20"/>
              </w:rPr>
            </w:pPr>
            <w:r w:rsidRPr="00D96304">
              <w:rPr>
                <w:sz w:val="20"/>
              </w:rPr>
              <w:t>Anne Parker</w:t>
            </w:r>
          </w:p>
          <w:p w:rsidR="00D96304" w:rsidRPr="00D96304" w:rsidRDefault="00D96304" w:rsidP="00D96304">
            <w:pPr>
              <w:rPr>
                <w:sz w:val="20"/>
              </w:rPr>
            </w:pPr>
            <w:r w:rsidRPr="00D96304">
              <w:rPr>
                <w:sz w:val="20"/>
              </w:rPr>
              <w:t xml:space="preserve">0151 647 4830 </w:t>
            </w:r>
          </w:p>
          <w:p w:rsidR="00D96304" w:rsidRPr="00D96304" w:rsidRDefault="00D96304" w:rsidP="00D96304">
            <w:pPr>
              <w:rPr>
                <w:sz w:val="20"/>
              </w:rPr>
            </w:pPr>
            <w:r w:rsidRPr="00D96304">
              <w:rPr>
                <w:sz w:val="20"/>
              </w:rPr>
              <w:t>07817940787</w:t>
            </w:r>
          </w:p>
          <w:p w:rsidR="00D96304" w:rsidRPr="00D96304" w:rsidRDefault="006708E2" w:rsidP="00D96304">
            <w:pPr>
              <w:rPr>
                <w:sz w:val="20"/>
              </w:rPr>
            </w:pPr>
            <w:hyperlink r:id="rId58" w:history="1">
              <w:r w:rsidR="00D96304" w:rsidRPr="00D96304">
                <w:rPr>
                  <w:rStyle w:val="Hyperlink"/>
                  <w:sz w:val="20"/>
                </w:rPr>
                <w:t>www.foundationyearstrust.org.uk</w:t>
              </w:r>
            </w:hyperlink>
            <w:r w:rsidR="00D96304" w:rsidRPr="00D96304">
              <w:rPr>
                <w:sz w:val="20"/>
              </w:rPr>
              <w:t xml:space="preserve"> </w:t>
            </w:r>
          </w:p>
          <w:p w:rsidR="00BE2865" w:rsidRPr="009423E4" w:rsidRDefault="006708E2" w:rsidP="00D96304">
            <w:pPr>
              <w:rPr>
                <w:sz w:val="20"/>
              </w:rPr>
            </w:pPr>
            <w:hyperlink r:id="rId59" w:history="1">
              <w:r w:rsidR="00D96304" w:rsidRPr="00D96304">
                <w:rPr>
                  <w:rStyle w:val="Hyperlink"/>
                  <w:sz w:val="20"/>
                </w:rPr>
                <w:t>aparker@foundationyearstrust.org.uk</w:t>
              </w:r>
            </w:hyperlink>
            <w:r w:rsidR="009423E4">
              <w:rPr>
                <w:sz w:val="20"/>
              </w:rPr>
              <w:t xml:space="preserve"> </w:t>
            </w:r>
          </w:p>
        </w:tc>
      </w:tr>
      <w:tr w:rsidR="00D058A5" w:rsidTr="005B2E6F">
        <w:trPr>
          <w:trHeight w:val="3555"/>
        </w:trPr>
        <w:tc>
          <w:tcPr>
            <w:tcW w:w="3964" w:type="dxa"/>
          </w:tcPr>
          <w:p w:rsidR="009423E4" w:rsidRDefault="009912B3" w:rsidP="009423E4">
            <w:r w:rsidRPr="009223E4"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64736" behindDoc="0" locked="0" layoutInCell="1" allowOverlap="1" wp14:anchorId="72090856" wp14:editId="5F91B0D8">
                      <wp:simplePos x="0" y="0"/>
                      <wp:positionH relativeFrom="margin">
                        <wp:posOffset>1670517</wp:posOffset>
                      </wp:positionH>
                      <wp:positionV relativeFrom="paragraph">
                        <wp:posOffset>602</wp:posOffset>
                      </wp:positionV>
                      <wp:extent cx="890337" cy="565484"/>
                      <wp:effectExtent l="0" t="0" r="5080" b="6350"/>
                      <wp:wrapSquare wrapText="bothSides"/>
                      <wp:docPr id="53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337" cy="5654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740A" w:rsidRDefault="0081740A" w:rsidP="009912B3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B462C98" wp14:editId="5E299F14">
                                        <wp:extent cx="706287" cy="408884"/>
                                        <wp:effectExtent l="0" t="0" r="0" b="0"/>
                                        <wp:docPr id="799" name="Picture 7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12455" cy="4124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2090856" id="_x0000_s1061" type="#_x0000_t202" style="position:absolute;margin-left:131.55pt;margin-top:.05pt;width:70.1pt;height:44.5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" stroked="f">
                      <v:textbox>
                        <w:txbxContent>
                          <w:p w:rsidR="0081740A" w:rsidRDefault="0081740A" w:rsidP="009912B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462C98" wp14:editId="5E299F14">
                                  <wp:extent cx="706287" cy="408884"/>
                                  <wp:effectExtent l="0" t="0" r="0" b="0"/>
                                  <wp:docPr id="799" name="Picture 7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2455" cy="412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9423E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6A96080B" wp14:editId="18BF75A0">
                      <wp:simplePos x="0" y="0"/>
                      <wp:positionH relativeFrom="column">
                        <wp:posOffset>-49998</wp:posOffset>
                      </wp:positionH>
                      <wp:positionV relativeFrom="paragraph">
                        <wp:posOffset>66040</wp:posOffset>
                      </wp:positionV>
                      <wp:extent cx="1612232" cy="721895"/>
                      <wp:effectExtent l="0" t="0" r="7620" b="2540"/>
                      <wp:wrapNone/>
                      <wp:docPr id="530" name="Text Box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2232" cy="721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1740A" w:rsidRPr="00B86B2B" w:rsidRDefault="0081740A" w:rsidP="009423E4">
                                  <w:pP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Wirral Lifelong and Family Learning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96080B" id="Text Box 530" o:spid="_x0000_s1062" type="#_x0000_t202" style="position:absolute;margin-left:-3.95pt;margin-top:5.2pt;width:126.95pt;height:56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" fillcolor="white [3212]" stroked="f">
                      <v:textbox>
                        <w:txbxContent>
                          <w:p w:rsidR="0081740A" w:rsidRPr="00B86B2B" w:rsidRDefault="0081740A" w:rsidP="009423E4">
                            <w:pP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Wirral Lifelong and Family Learning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423E4" w:rsidRDefault="009423E4" w:rsidP="009423E4"/>
          <w:p w:rsidR="009423E4" w:rsidRDefault="009423E4" w:rsidP="009423E4"/>
          <w:p w:rsidR="009423E4" w:rsidRDefault="009423E4" w:rsidP="009423E4"/>
          <w:p w:rsidR="009423E4" w:rsidRDefault="009423E4" w:rsidP="009423E4"/>
          <w:p w:rsidR="009423E4" w:rsidRDefault="009423E4" w:rsidP="009423E4">
            <w:r>
              <w:t xml:space="preserve">Courses designed to help parents and carers support their children with their learning and develop their own skills. </w:t>
            </w:r>
          </w:p>
          <w:p w:rsidR="009423E4" w:rsidRDefault="009423E4" w:rsidP="009423E4">
            <w:r>
              <w:t>Courses are between 5-10 weeks long or stand-alone 2 hr workshops (Lego Maths)</w:t>
            </w:r>
            <w:r>
              <w:br/>
            </w:r>
          </w:p>
          <w:p w:rsidR="009423E4" w:rsidRPr="009423E4" w:rsidRDefault="009423E4" w:rsidP="009423E4">
            <w:pPr>
              <w:rPr>
                <w:sz w:val="20"/>
                <w:szCs w:val="20"/>
              </w:rPr>
            </w:pPr>
            <w:r w:rsidRPr="00364C3A">
              <w:rPr>
                <w:b/>
                <w:sz w:val="20"/>
                <w:szCs w:val="20"/>
                <w:u w:val="single"/>
              </w:rPr>
              <w:t>Contact:</w:t>
            </w:r>
          </w:p>
          <w:p w:rsidR="009423E4" w:rsidRDefault="009423E4" w:rsidP="009423E4">
            <w:r>
              <w:t xml:space="preserve">Jayne Johns </w:t>
            </w:r>
          </w:p>
          <w:p w:rsidR="009423E4" w:rsidRDefault="006708E2" w:rsidP="009423E4">
            <w:hyperlink r:id="rId62" w:history="1">
              <w:r w:rsidR="009423E4" w:rsidRPr="00684C82">
                <w:rPr>
                  <w:rStyle w:val="Hyperlink"/>
                </w:rPr>
                <w:t>jaynejohns@wirral.gov.uk</w:t>
              </w:r>
            </w:hyperlink>
          </w:p>
          <w:p w:rsidR="00D058A5" w:rsidRDefault="009423E4" w:rsidP="009423E4">
            <w:r>
              <w:t xml:space="preserve">0151 630 3486 </w:t>
            </w:r>
            <w:proofErr w:type="spellStart"/>
            <w:r>
              <w:t>ext</w:t>
            </w:r>
            <w:proofErr w:type="spellEnd"/>
            <w:r>
              <w:t xml:space="preserve"> 232</w:t>
            </w:r>
          </w:p>
        </w:tc>
        <w:tc>
          <w:tcPr>
            <w:tcW w:w="2694" w:type="dxa"/>
          </w:tcPr>
          <w:p w:rsidR="00D058A5" w:rsidRDefault="00BD5759" w:rsidP="00613BBD">
            <w:pPr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AF8CD55" wp14:editId="75EA193B">
                      <wp:simplePos x="0" y="0"/>
                      <wp:positionH relativeFrom="column">
                        <wp:posOffset>-64569</wp:posOffset>
                      </wp:positionH>
                      <wp:positionV relativeFrom="paragraph">
                        <wp:posOffset>42378</wp:posOffset>
                      </wp:positionV>
                      <wp:extent cx="1033880" cy="721360"/>
                      <wp:effectExtent l="0" t="0" r="0" b="2540"/>
                      <wp:wrapNone/>
                      <wp:docPr id="441" name="Text Box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3880" cy="721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1740A" w:rsidRPr="00B86B2B" w:rsidRDefault="0081740A" w:rsidP="00C26288">
                                  <w:pP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Wirral Youth for Christ</w:t>
                                  </w: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br/>
                                  </w:r>
                                  <w:r w:rsidRPr="00C26288"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Dara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AF8CD55" id="Text Box 441" o:spid="_x0000_s1063" type="#_x0000_t202" style="position:absolute;margin-left:-5.1pt;margin-top:3.35pt;width:81.4pt;height:56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" fillcolor="white [3212]" stroked="f">
                      <v:textbox>
                        <w:txbxContent>
                          <w:p w:rsidR="0081740A" w:rsidRPr="00B86B2B" w:rsidRDefault="0081740A" w:rsidP="00C26288">
                            <w:pP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Wirral Youth for Christ</w:t>
                            </w: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C26288"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Dara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223E4"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72928" behindDoc="0" locked="0" layoutInCell="1" allowOverlap="1" wp14:anchorId="0975CD69" wp14:editId="0755F19E">
                      <wp:simplePos x="0" y="0"/>
                      <wp:positionH relativeFrom="margin">
                        <wp:posOffset>897890</wp:posOffset>
                      </wp:positionH>
                      <wp:positionV relativeFrom="paragraph">
                        <wp:posOffset>29845</wp:posOffset>
                      </wp:positionV>
                      <wp:extent cx="709295" cy="492760"/>
                      <wp:effectExtent l="0" t="0" r="0" b="2540"/>
                      <wp:wrapSquare wrapText="bothSides"/>
                      <wp:docPr id="8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9295" cy="492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D5759" w:rsidRDefault="00BD5759" w:rsidP="00BD5759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14D425CA" wp14:editId="29BA70FA">
                                        <wp:extent cx="539134" cy="348916"/>
                                        <wp:effectExtent l="0" t="0" r="0" b="0"/>
                                        <wp:docPr id="813" name="Picture 8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8718" cy="3551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975CD69" id="_x0000_s1064" type="#_x0000_t202" style="position:absolute;margin-left:70.7pt;margin-top:2.35pt;width:55.85pt;height:38.8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" stroked="f">
                      <v:textbox>
                        <w:txbxContent>
                          <w:p w:rsidR="00BD5759" w:rsidRDefault="00BD5759" w:rsidP="00BD575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4D425CA" wp14:editId="29BA70FA">
                                  <wp:extent cx="539134" cy="348916"/>
                                  <wp:effectExtent l="0" t="0" r="0" b="0"/>
                                  <wp:docPr id="813" name="Picture 8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718" cy="3551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</w:p>
          <w:p w:rsidR="00D96304" w:rsidRDefault="00D96304" w:rsidP="00613BBD">
            <w:pPr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</w:pPr>
          </w:p>
          <w:p w:rsidR="00D96304" w:rsidRDefault="00D96304" w:rsidP="00613BBD">
            <w:pPr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</w:pPr>
          </w:p>
          <w:p w:rsidR="00D96304" w:rsidRDefault="00D96304" w:rsidP="00D96304">
            <w:pPr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</w:pPr>
          </w:p>
          <w:p w:rsidR="00457F94" w:rsidRPr="00364C3A" w:rsidRDefault="00457F94" w:rsidP="00457F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 w:rsidRPr="00364C3A">
              <w:rPr>
                <w:sz w:val="20"/>
                <w:szCs w:val="20"/>
              </w:rPr>
              <w:t>Momentous</w:t>
            </w:r>
          </w:p>
          <w:p w:rsidR="00457F94" w:rsidRPr="00364C3A" w:rsidRDefault="00457F94" w:rsidP="00457F94">
            <w:pPr>
              <w:rPr>
                <w:sz w:val="20"/>
                <w:szCs w:val="20"/>
              </w:rPr>
            </w:pPr>
            <w:r w:rsidRPr="00364C3A">
              <w:rPr>
                <w:sz w:val="20"/>
                <w:szCs w:val="20"/>
              </w:rPr>
              <w:t xml:space="preserve">Boys mentoring sessions for Y6 and above. Twelve sessions delivered over 24 weeks </w:t>
            </w:r>
          </w:p>
          <w:p w:rsidR="00457F94" w:rsidRPr="00364C3A" w:rsidRDefault="00457F94" w:rsidP="00457F94">
            <w:pPr>
              <w:rPr>
                <w:b/>
                <w:sz w:val="20"/>
                <w:szCs w:val="20"/>
                <w:u w:val="single"/>
              </w:rPr>
            </w:pPr>
            <w:r w:rsidRPr="00364C3A">
              <w:rPr>
                <w:sz w:val="20"/>
                <w:szCs w:val="20"/>
              </w:rPr>
              <w:t>£750 per year (group of 6)</w:t>
            </w:r>
          </w:p>
          <w:p w:rsidR="00457F94" w:rsidRPr="00364C3A" w:rsidRDefault="00457F94" w:rsidP="00457F94">
            <w:pPr>
              <w:rPr>
                <w:b/>
                <w:sz w:val="20"/>
                <w:szCs w:val="20"/>
                <w:u w:val="single"/>
              </w:rPr>
            </w:pPr>
          </w:p>
          <w:p w:rsidR="00457F94" w:rsidRPr="00364C3A" w:rsidRDefault="00457F94" w:rsidP="00457F94">
            <w:pPr>
              <w:rPr>
                <w:sz w:val="20"/>
                <w:szCs w:val="20"/>
              </w:rPr>
            </w:pPr>
            <w:r w:rsidRPr="00364C3A">
              <w:rPr>
                <w:b/>
                <w:sz w:val="20"/>
                <w:szCs w:val="20"/>
                <w:u w:val="single"/>
              </w:rPr>
              <w:t>Contact:</w:t>
            </w:r>
          </w:p>
          <w:p w:rsidR="00457F94" w:rsidRPr="00364C3A" w:rsidRDefault="00457F94" w:rsidP="00457F94">
            <w:pPr>
              <w:rPr>
                <w:sz w:val="20"/>
                <w:szCs w:val="20"/>
              </w:rPr>
            </w:pPr>
            <w:r w:rsidRPr="00364C3A">
              <w:rPr>
                <w:sz w:val="20"/>
                <w:szCs w:val="20"/>
              </w:rPr>
              <w:t xml:space="preserve">James Hennessey </w:t>
            </w:r>
          </w:p>
          <w:p w:rsidR="00457F94" w:rsidRPr="00364C3A" w:rsidRDefault="006708E2" w:rsidP="00457F94">
            <w:pPr>
              <w:rPr>
                <w:sz w:val="20"/>
                <w:szCs w:val="20"/>
              </w:rPr>
            </w:pPr>
            <w:hyperlink r:id="rId65" w:history="1">
              <w:r w:rsidR="00457F94" w:rsidRPr="00364C3A">
                <w:rPr>
                  <w:rStyle w:val="Hyperlink"/>
                  <w:sz w:val="20"/>
                  <w:szCs w:val="20"/>
                </w:rPr>
                <w:t>james@wirralyfc.org.uk</w:t>
              </w:r>
            </w:hyperlink>
          </w:p>
          <w:p w:rsidR="00457F94" w:rsidRPr="00D32850" w:rsidRDefault="00457F94" w:rsidP="00D96304">
            <w:pPr>
              <w:rPr>
                <w:sz w:val="20"/>
                <w:szCs w:val="20"/>
              </w:rPr>
            </w:pPr>
            <w:r w:rsidRPr="00364C3A">
              <w:rPr>
                <w:sz w:val="20"/>
                <w:szCs w:val="20"/>
              </w:rPr>
              <w:t>07766740780</w:t>
            </w:r>
          </w:p>
        </w:tc>
        <w:tc>
          <w:tcPr>
            <w:tcW w:w="3118" w:type="dxa"/>
          </w:tcPr>
          <w:p w:rsidR="00457F94" w:rsidRDefault="00BD5759" w:rsidP="00457F94">
            <w:pPr>
              <w:rPr>
                <w:b/>
              </w:rPr>
            </w:pPr>
            <w:r w:rsidRPr="009223E4"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70880" behindDoc="0" locked="0" layoutInCell="1" allowOverlap="1" wp14:anchorId="0975CD69" wp14:editId="0755F19E">
                      <wp:simplePos x="0" y="0"/>
                      <wp:positionH relativeFrom="margin">
                        <wp:posOffset>1047917</wp:posOffset>
                      </wp:positionH>
                      <wp:positionV relativeFrom="paragraph">
                        <wp:posOffset>52036</wp:posOffset>
                      </wp:positionV>
                      <wp:extent cx="769620" cy="492760"/>
                      <wp:effectExtent l="0" t="0" r="0" b="2540"/>
                      <wp:wrapSquare wrapText="bothSides"/>
                      <wp:docPr id="8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9620" cy="492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D5759" w:rsidRDefault="00BD5759" w:rsidP="00BD5759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14D425CA" wp14:editId="29BA70FA">
                                        <wp:extent cx="539134" cy="348916"/>
                                        <wp:effectExtent l="0" t="0" r="0" b="0"/>
                                        <wp:docPr id="811" name="Picture 8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8718" cy="3551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975CD69" id="_x0000_s1065" type="#_x0000_t202" style="position:absolute;margin-left:82.5pt;margin-top:4.1pt;width:60.6pt;height:38.8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" stroked="f">
                      <v:textbox>
                        <w:txbxContent>
                          <w:p w:rsidR="00BD5759" w:rsidRDefault="00BD5759" w:rsidP="00BD575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4D425CA" wp14:editId="29BA70FA">
                                  <wp:extent cx="539134" cy="348916"/>
                                  <wp:effectExtent l="0" t="0" r="0" b="0"/>
                                  <wp:docPr id="811" name="Picture 8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718" cy="3551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457F94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3B80A817" wp14:editId="51BD4FFF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25501</wp:posOffset>
                      </wp:positionV>
                      <wp:extent cx="1130935" cy="721895"/>
                      <wp:effectExtent l="0" t="0" r="0" b="2540"/>
                      <wp:wrapNone/>
                      <wp:docPr id="506" name="Text Box 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0935" cy="721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1740A" w:rsidRPr="00B86B2B" w:rsidRDefault="0081740A" w:rsidP="00457F94">
                                  <w:pP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Wirral Youth for Christ</w:t>
                                  </w: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br/>
                                  </w:r>
                                  <w:r w:rsidRPr="00C26288"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Dara</w:t>
                                  </w: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B80A817" id="Text Box 506" o:spid="_x0000_s1066" type="#_x0000_t202" style="position:absolute;margin-left:-3.15pt;margin-top:2pt;width:89.05pt;height:56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" fillcolor="white [3212]" stroked="f">
                      <v:textbox>
                        <w:txbxContent>
                          <w:p w:rsidR="0081740A" w:rsidRPr="00B86B2B" w:rsidRDefault="0081740A" w:rsidP="00457F94">
                            <w:pP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Wirral Youth for Christ</w:t>
                            </w: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C26288"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Dara</w:t>
                            </w: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57F94" w:rsidRDefault="00457F94" w:rsidP="00457F94">
            <w:pPr>
              <w:rPr>
                <w:b/>
              </w:rPr>
            </w:pPr>
          </w:p>
          <w:p w:rsidR="00457F94" w:rsidRDefault="00457F94" w:rsidP="00457F94">
            <w:pPr>
              <w:rPr>
                <w:b/>
              </w:rPr>
            </w:pPr>
          </w:p>
          <w:p w:rsidR="00457F94" w:rsidRDefault="00457F94" w:rsidP="00457F94">
            <w:pPr>
              <w:rPr>
                <w:b/>
              </w:rPr>
            </w:pPr>
          </w:p>
          <w:p w:rsidR="00457F94" w:rsidRDefault="00457F94" w:rsidP="00457F94">
            <w:pPr>
              <w:rPr>
                <w:b/>
              </w:rPr>
            </w:pPr>
          </w:p>
          <w:p w:rsidR="00457F94" w:rsidRPr="00457F94" w:rsidRDefault="00457F94" w:rsidP="00457F94">
            <w:pPr>
              <w:rPr>
                <w:sz w:val="20"/>
              </w:rPr>
            </w:pPr>
            <w:r w:rsidRPr="00457F94">
              <w:rPr>
                <w:sz w:val="20"/>
              </w:rPr>
              <w:t>Cherish Girls self-esteem and self-awareness workshops for Y6 and above</w:t>
            </w:r>
          </w:p>
          <w:p w:rsidR="00457F94" w:rsidRPr="00457F94" w:rsidRDefault="00457F94" w:rsidP="00457F94">
            <w:pPr>
              <w:rPr>
                <w:sz w:val="20"/>
              </w:rPr>
            </w:pPr>
            <w:r w:rsidRPr="00457F94">
              <w:rPr>
                <w:sz w:val="20"/>
              </w:rPr>
              <w:t xml:space="preserve">6-8 weeks </w:t>
            </w:r>
          </w:p>
          <w:p w:rsidR="00457F94" w:rsidRPr="00457F94" w:rsidRDefault="00457F94" w:rsidP="00457F94">
            <w:pPr>
              <w:rPr>
                <w:sz w:val="20"/>
              </w:rPr>
            </w:pPr>
            <w:r w:rsidRPr="00457F94">
              <w:rPr>
                <w:sz w:val="20"/>
              </w:rPr>
              <w:t>£300 (group of 6)</w:t>
            </w:r>
          </w:p>
          <w:p w:rsidR="00457F94" w:rsidRDefault="00457F94" w:rsidP="00457F94">
            <w:pPr>
              <w:rPr>
                <w:b/>
              </w:rPr>
            </w:pPr>
          </w:p>
          <w:p w:rsidR="00457F94" w:rsidRPr="00457F94" w:rsidRDefault="00457F94" w:rsidP="00457F94">
            <w:pPr>
              <w:rPr>
                <w:sz w:val="20"/>
                <w:szCs w:val="20"/>
              </w:rPr>
            </w:pPr>
            <w:r w:rsidRPr="00457F94">
              <w:rPr>
                <w:b/>
                <w:sz w:val="20"/>
                <w:szCs w:val="20"/>
                <w:u w:val="single"/>
              </w:rPr>
              <w:t>Contact:</w:t>
            </w:r>
          </w:p>
          <w:p w:rsidR="00457F94" w:rsidRPr="00457F94" w:rsidRDefault="00457F94" w:rsidP="00457F94">
            <w:pPr>
              <w:rPr>
                <w:sz w:val="20"/>
                <w:szCs w:val="20"/>
              </w:rPr>
            </w:pPr>
            <w:r w:rsidRPr="00457F94">
              <w:rPr>
                <w:sz w:val="20"/>
                <w:szCs w:val="20"/>
              </w:rPr>
              <w:t>Alison Hardy</w:t>
            </w:r>
          </w:p>
          <w:p w:rsidR="00457F94" w:rsidRPr="00457F94" w:rsidRDefault="006708E2" w:rsidP="00457F94">
            <w:pPr>
              <w:rPr>
                <w:sz w:val="20"/>
                <w:szCs w:val="20"/>
              </w:rPr>
            </w:pPr>
            <w:hyperlink r:id="rId66" w:history="1">
              <w:r w:rsidR="00457F94" w:rsidRPr="00457F94">
                <w:rPr>
                  <w:rStyle w:val="Hyperlink"/>
                  <w:sz w:val="20"/>
                  <w:szCs w:val="20"/>
                </w:rPr>
                <w:t>alison@wirralyfc.org.uk</w:t>
              </w:r>
            </w:hyperlink>
          </w:p>
          <w:p w:rsidR="00457F94" w:rsidRPr="00457F94" w:rsidRDefault="00457F94" w:rsidP="00457F94">
            <w:pPr>
              <w:rPr>
                <w:sz w:val="20"/>
                <w:szCs w:val="20"/>
              </w:rPr>
            </w:pPr>
            <w:r w:rsidRPr="00457F94">
              <w:rPr>
                <w:sz w:val="20"/>
                <w:szCs w:val="20"/>
              </w:rPr>
              <w:t>07544523238</w:t>
            </w:r>
          </w:p>
          <w:p w:rsidR="00D058A5" w:rsidRPr="009223E4" w:rsidRDefault="00D058A5" w:rsidP="00457F94">
            <w:pPr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</w:pPr>
          </w:p>
        </w:tc>
        <w:tc>
          <w:tcPr>
            <w:tcW w:w="2977" w:type="dxa"/>
          </w:tcPr>
          <w:p w:rsidR="00D058A5" w:rsidRDefault="008317FC" w:rsidP="009223E4">
            <w:pPr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</w:pPr>
            <w:r w:rsidRPr="009223E4"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27872" behindDoc="0" locked="0" layoutInCell="1" allowOverlap="1" wp14:anchorId="2D7AAB19" wp14:editId="5602B5AC">
                      <wp:simplePos x="0" y="0"/>
                      <wp:positionH relativeFrom="margin">
                        <wp:posOffset>959151</wp:posOffset>
                      </wp:positionH>
                      <wp:positionV relativeFrom="paragraph">
                        <wp:posOffset>29210</wp:posOffset>
                      </wp:positionV>
                      <wp:extent cx="769620" cy="492760"/>
                      <wp:effectExtent l="0" t="0" r="0" b="2540"/>
                      <wp:wrapSquare wrapText="bothSides"/>
                      <wp:docPr id="46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9620" cy="492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740A" w:rsidRDefault="0081740A" w:rsidP="00D058A5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D332D4D" wp14:editId="6F5DB34B">
                                        <wp:extent cx="539134" cy="348916"/>
                                        <wp:effectExtent l="0" t="0" r="0" b="0"/>
                                        <wp:docPr id="802" name="Picture 8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8718" cy="3551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D7AAB19" id="_x0000_s1067" type="#_x0000_t202" style="position:absolute;margin-left:75.5pt;margin-top:2.3pt;width:60.6pt;height:38.8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" stroked="f">
                      <v:textbox>
                        <w:txbxContent>
                          <w:p w:rsidR="0081740A" w:rsidRDefault="0081740A" w:rsidP="00D058A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332D4D" wp14:editId="6F5DB34B">
                                  <wp:extent cx="539134" cy="348916"/>
                                  <wp:effectExtent l="0" t="0" r="0" b="0"/>
                                  <wp:docPr id="802" name="Picture 8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718" cy="3551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D058A5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309834C" wp14:editId="7EFEEF1F">
                      <wp:simplePos x="0" y="0"/>
                      <wp:positionH relativeFrom="column">
                        <wp:posOffset>-60225</wp:posOffset>
                      </wp:positionH>
                      <wp:positionV relativeFrom="paragraph">
                        <wp:posOffset>40038</wp:posOffset>
                      </wp:positionV>
                      <wp:extent cx="1130935" cy="721895"/>
                      <wp:effectExtent l="0" t="0" r="0" b="2540"/>
                      <wp:wrapNone/>
                      <wp:docPr id="451" name="Text Box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0935" cy="721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1740A" w:rsidRPr="00B86B2B" w:rsidRDefault="0081740A" w:rsidP="00D058A5">
                                  <w:pP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Wirral Youth for Christ</w:t>
                                  </w: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br/>
                                  </w:r>
                                  <w:r w:rsidRPr="00C26288"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Dara</w:t>
                                  </w: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309834C" id="Text Box 451" o:spid="_x0000_s1068" type="#_x0000_t202" style="position:absolute;margin-left:-4.75pt;margin-top:3.15pt;width:89.05pt;height:56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" fillcolor="white [3212]" stroked="f">
                      <v:textbox>
                        <w:txbxContent>
                          <w:p w:rsidR="0081740A" w:rsidRPr="00B86B2B" w:rsidRDefault="0081740A" w:rsidP="00D058A5">
                            <w:pP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Wirral Youth for Christ</w:t>
                            </w: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C26288"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Dara</w:t>
                            </w: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058A5" w:rsidRPr="00D058A5" w:rsidRDefault="00D058A5" w:rsidP="00D058A5">
            <w:pPr>
              <w:rPr>
                <w:sz w:val="24"/>
                <w:lang w:eastAsia="en-GB"/>
              </w:rPr>
            </w:pPr>
          </w:p>
          <w:p w:rsidR="00D058A5" w:rsidRDefault="00D058A5" w:rsidP="00D058A5">
            <w:pPr>
              <w:rPr>
                <w:sz w:val="24"/>
                <w:lang w:eastAsia="en-GB"/>
              </w:rPr>
            </w:pPr>
          </w:p>
          <w:p w:rsidR="00D058A5" w:rsidRDefault="00D058A5" w:rsidP="00D058A5">
            <w:pPr>
              <w:rPr>
                <w:sz w:val="24"/>
                <w:lang w:eastAsia="en-GB"/>
              </w:rPr>
            </w:pPr>
          </w:p>
          <w:p w:rsidR="00D058A5" w:rsidRPr="00457F94" w:rsidRDefault="009423E4" w:rsidP="00D058A5">
            <w:pPr>
              <w:rPr>
                <w:sz w:val="20"/>
              </w:rPr>
            </w:pPr>
            <w:r>
              <w:rPr>
                <w:sz w:val="20"/>
              </w:rPr>
              <w:br/>
            </w:r>
            <w:r w:rsidR="00D058A5" w:rsidRPr="00457F94">
              <w:rPr>
                <w:sz w:val="20"/>
              </w:rPr>
              <w:t>Drugs Alcohol and Relationship Awareness</w:t>
            </w:r>
          </w:p>
          <w:p w:rsidR="00D058A5" w:rsidRPr="00457F94" w:rsidRDefault="00D058A5" w:rsidP="00D058A5">
            <w:pPr>
              <w:rPr>
                <w:sz w:val="20"/>
              </w:rPr>
            </w:pPr>
            <w:r w:rsidRPr="00457F94">
              <w:rPr>
                <w:sz w:val="20"/>
              </w:rPr>
              <w:t xml:space="preserve">Christopher Winters materials used </w:t>
            </w:r>
          </w:p>
          <w:p w:rsidR="00D058A5" w:rsidRPr="00457F94" w:rsidRDefault="00D058A5" w:rsidP="00D058A5">
            <w:pPr>
              <w:rPr>
                <w:b/>
                <w:sz w:val="20"/>
              </w:rPr>
            </w:pPr>
            <w:r w:rsidRPr="00457F94">
              <w:rPr>
                <w:sz w:val="20"/>
              </w:rPr>
              <w:t>One teaching session £30</w:t>
            </w:r>
          </w:p>
          <w:p w:rsidR="00BE2865" w:rsidRPr="00457F94" w:rsidRDefault="00BE2865" w:rsidP="00D058A5">
            <w:pPr>
              <w:rPr>
                <w:b/>
                <w:sz w:val="20"/>
                <w:szCs w:val="20"/>
                <w:u w:val="single"/>
              </w:rPr>
            </w:pPr>
          </w:p>
          <w:p w:rsidR="00D058A5" w:rsidRPr="00457F94" w:rsidRDefault="00D058A5" w:rsidP="00D058A5">
            <w:pPr>
              <w:rPr>
                <w:sz w:val="20"/>
                <w:szCs w:val="20"/>
              </w:rPr>
            </w:pPr>
            <w:r w:rsidRPr="00457F94">
              <w:rPr>
                <w:b/>
                <w:sz w:val="20"/>
                <w:szCs w:val="20"/>
                <w:u w:val="single"/>
              </w:rPr>
              <w:t>Contact:</w:t>
            </w:r>
          </w:p>
          <w:p w:rsidR="00D058A5" w:rsidRPr="00457F94" w:rsidRDefault="00D058A5" w:rsidP="00D058A5">
            <w:pPr>
              <w:rPr>
                <w:sz w:val="20"/>
                <w:szCs w:val="20"/>
              </w:rPr>
            </w:pPr>
            <w:r w:rsidRPr="00457F94">
              <w:rPr>
                <w:sz w:val="20"/>
                <w:szCs w:val="20"/>
              </w:rPr>
              <w:t>Alison Hardy</w:t>
            </w:r>
          </w:p>
          <w:p w:rsidR="00D058A5" w:rsidRPr="00457F94" w:rsidRDefault="006708E2" w:rsidP="00D058A5">
            <w:pPr>
              <w:rPr>
                <w:sz w:val="20"/>
                <w:szCs w:val="20"/>
              </w:rPr>
            </w:pPr>
            <w:hyperlink r:id="rId67" w:history="1">
              <w:r w:rsidR="00D058A5" w:rsidRPr="00457F94">
                <w:rPr>
                  <w:rStyle w:val="Hyperlink"/>
                  <w:sz w:val="20"/>
                  <w:szCs w:val="20"/>
                </w:rPr>
                <w:t>alison@wirralyfc.org.uk</w:t>
              </w:r>
            </w:hyperlink>
          </w:p>
          <w:p w:rsidR="002D1624" w:rsidRPr="00D32850" w:rsidRDefault="00BE2865" w:rsidP="00D058A5">
            <w:pPr>
              <w:rPr>
                <w:sz w:val="20"/>
                <w:szCs w:val="20"/>
              </w:rPr>
            </w:pPr>
            <w:r w:rsidRPr="00457F94">
              <w:rPr>
                <w:sz w:val="20"/>
                <w:szCs w:val="20"/>
              </w:rPr>
              <w:t>07544523238</w:t>
            </w:r>
          </w:p>
        </w:tc>
        <w:tc>
          <w:tcPr>
            <w:tcW w:w="2835" w:type="dxa"/>
          </w:tcPr>
          <w:p w:rsidR="00F84330" w:rsidRDefault="00BD5759" w:rsidP="00017054">
            <w:pPr>
              <w:rPr>
                <w:noProof/>
              </w:rPr>
            </w:pPr>
            <w:r w:rsidRPr="009223E4">
              <w:rPr>
                <w:b/>
                <w:noProof/>
                <w:color w:val="595959" w:themeColor="text1" w:themeTint="A6"/>
                <w:sz w:val="24"/>
                <w:u w:val="single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68832" behindDoc="0" locked="0" layoutInCell="1" allowOverlap="1" wp14:anchorId="4E31B187" wp14:editId="63747729">
                      <wp:simplePos x="0" y="0"/>
                      <wp:positionH relativeFrom="margin">
                        <wp:posOffset>895650</wp:posOffset>
                      </wp:positionH>
                      <wp:positionV relativeFrom="paragraph">
                        <wp:posOffset>0</wp:posOffset>
                      </wp:positionV>
                      <wp:extent cx="733425" cy="384810"/>
                      <wp:effectExtent l="0" t="0" r="9525" b="0"/>
                      <wp:wrapSquare wrapText="bothSides"/>
                      <wp:docPr id="54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3425" cy="384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740A" w:rsidRDefault="0081740A" w:rsidP="00333891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1973F225" wp14:editId="101D270C">
                                        <wp:extent cx="562949" cy="288290"/>
                                        <wp:effectExtent l="0" t="0" r="8890" b="0"/>
                                        <wp:docPr id="808" name="Picture 8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75397" cy="2946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E31B187" id="_x0000_s1069" type="#_x0000_t202" style="position:absolute;margin-left:70.5pt;margin-top:0;width:57.75pt;height:30.3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" stroked="f">
                      <v:textbox>
                        <w:txbxContent>
                          <w:p w:rsidR="0081740A" w:rsidRDefault="0081740A" w:rsidP="0033389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73F225" wp14:editId="101D270C">
                                  <wp:extent cx="562949" cy="288290"/>
                                  <wp:effectExtent l="0" t="0" r="8890" b="0"/>
                                  <wp:docPr id="808" name="Picture 8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5397" cy="294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333891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55902A2A" wp14:editId="16AE6B25">
                      <wp:simplePos x="0" y="0"/>
                      <wp:positionH relativeFrom="column">
                        <wp:posOffset>-50098</wp:posOffset>
                      </wp:positionH>
                      <wp:positionV relativeFrom="paragraph">
                        <wp:posOffset>52671</wp:posOffset>
                      </wp:positionV>
                      <wp:extent cx="902335" cy="288290"/>
                      <wp:effectExtent l="0" t="0" r="0" b="0"/>
                      <wp:wrapNone/>
                      <wp:docPr id="534" name="Text Box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2335" cy="288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1740A" w:rsidRPr="00B86B2B" w:rsidRDefault="0081740A" w:rsidP="00F84330">
                                  <w:pP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26"/>
                                      <w:szCs w:val="26"/>
                                      <w:u w:val="single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matte">
                                        <w14:bevelT w14:w="63500" w14:h="12700" w14:prst="angle"/>
                                        <w14:contourClr>
                                          <w14:schemeClr w14:val="bg1">
                                            <w14:lumMod w14:val="65000"/>
                                          </w14:schemeClr>
                                        </w14:contourClr>
                                      </w14:props3d>
                                    </w:rPr>
                                    <w:t>Edsential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harsh" dir="t"/>
                              </a:scene3d>
                              <a:sp3d extrusionH="57150" prstMaterial="matte">
                                <a:bevelT w="63500" h="12700" prst="angle"/>
                                <a:contourClr>
                                  <a:schemeClr val="bg1">
                                    <a:lumMod val="6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5902A2A" id="Text Box 534" o:spid="_x0000_s1070" type="#_x0000_t202" style="position:absolute;margin-left:-3.95pt;margin-top:4.15pt;width:71.05pt;height:22.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" fillcolor="white [3212]" stroked="f">
                      <v:textbox>
                        <w:txbxContent>
                          <w:p w:rsidR="0081740A" w:rsidRPr="00B86B2B" w:rsidRDefault="0081740A" w:rsidP="00F84330">
                            <w:pP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6"/>
                                <w:szCs w:val="2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Edsential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D1624" w:rsidRDefault="002D1624" w:rsidP="002D1624"/>
          <w:p w:rsidR="00406149" w:rsidRDefault="00D32850" w:rsidP="00D32850">
            <w:pPr>
              <w:rPr>
                <w:b/>
                <w:sz w:val="20"/>
                <w:szCs w:val="20"/>
                <w:u w:val="single"/>
              </w:rPr>
            </w:pPr>
            <w:r w:rsidRPr="00333891">
              <w:rPr>
                <w:sz w:val="20"/>
                <w:szCs w:val="20"/>
              </w:rPr>
              <w:t>Family Engagement Programmes to enable parents/carers to learn new techniques to support their children. Including outdoor learning, family cooking and developing resilience.</w:t>
            </w:r>
            <w:r w:rsidRPr="00333891">
              <w:rPr>
                <w:b/>
                <w:sz w:val="20"/>
                <w:szCs w:val="20"/>
                <w:u w:val="single"/>
              </w:rPr>
              <w:br/>
            </w:r>
          </w:p>
          <w:p w:rsidR="00D32850" w:rsidRPr="00333891" w:rsidRDefault="00D32850" w:rsidP="00D32850">
            <w:pPr>
              <w:rPr>
                <w:noProof/>
                <w:sz w:val="20"/>
                <w:szCs w:val="20"/>
              </w:rPr>
            </w:pPr>
            <w:r w:rsidRPr="00333891">
              <w:rPr>
                <w:b/>
                <w:sz w:val="20"/>
                <w:szCs w:val="20"/>
                <w:u w:val="single"/>
              </w:rPr>
              <w:t>Contact:</w:t>
            </w:r>
          </w:p>
          <w:p w:rsidR="00D32850" w:rsidRPr="00333891" w:rsidRDefault="006708E2" w:rsidP="00D32850">
            <w:pPr>
              <w:rPr>
                <w:sz w:val="20"/>
                <w:szCs w:val="20"/>
              </w:rPr>
            </w:pPr>
            <w:hyperlink r:id="rId70" w:history="1">
              <w:r w:rsidR="00D32850" w:rsidRPr="00333891">
                <w:rPr>
                  <w:rStyle w:val="Hyperlink"/>
                  <w:sz w:val="20"/>
                  <w:szCs w:val="20"/>
                </w:rPr>
                <w:t>www.edsential.com</w:t>
              </w:r>
            </w:hyperlink>
            <w:r w:rsidR="00D32850" w:rsidRPr="00333891">
              <w:rPr>
                <w:sz w:val="20"/>
                <w:szCs w:val="20"/>
              </w:rPr>
              <w:t xml:space="preserve">  </w:t>
            </w:r>
          </w:p>
          <w:p w:rsidR="00D32850" w:rsidRDefault="006708E2" w:rsidP="00D32850">
            <w:hyperlink r:id="rId71" w:history="1">
              <w:r w:rsidR="00D32850" w:rsidRPr="00333891">
                <w:rPr>
                  <w:rStyle w:val="Hyperlink"/>
                  <w:sz w:val="20"/>
                  <w:szCs w:val="20"/>
                </w:rPr>
                <w:t>gaby.crolla@edsential.co.uk</w:t>
              </w:r>
            </w:hyperlink>
            <w:r w:rsidR="00D32850" w:rsidRPr="00333891">
              <w:rPr>
                <w:sz w:val="20"/>
                <w:szCs w:val="20"/>
              </w:rPr>
              <w:t xml:space="preserve"> Health and Wellbeing</w:t>
            </w:r>
            <w:r w:rsidR="00D32850">
              <w:rPr>
                <w:sz w:val="20"/>
                <w:szCs w:val="20"/>
              </w:rPr>
              <w:br/>
            </w:r>
            <w:r w:rsidR="00D32850" w:rsidRPr="00333891">
              <w:rPr>
                <w:sz w:val="20"/>
                <w:szCs w:val="20"/>
              </w:rPr>
              <w:t>Service Manager</w:t>
            </w:r>
            <w:r w:rsidR="00D32850">
              <w:rPr>
                <w:sz w:val="20"/>
                <w:szCs w:val="20"/>
              </w:rPr>
              <w:br/>
            </w:r>
            <w:r w:rsidR="00D32850" w:rsidRPr="00F84330">
              <w:rPr>
                <w:sz w:val="20"/>
                <w:szCs w:val="20"/>
              </w:rPr>
              <w:t>0151 541 2170</w:t>
            </w:r>
          </w:p>
          <w:p w:rsidR="00D058A5" w:rsidRPr="00333891" w:rsidRDefault="00D058A5" w:rsidP="00333891">
            <w:pPr>
              <w:rPr>
                <w:sz w:val="20"/>
                <w:szCs w:val="20"/>
              </w:rPr>
            </w:pPr>
          </w:p>
        </w:tc>
      </w:tr>
    </w:tbl>
    <w:p w:rsidR="00F11437" w:rsidRDefault="00F11437"/>
    <w:sectPr w:rsidR="00F11437" w:rsidSect="00613BBD">
      <w:headerReference w:type="default" r:id="rId72"/>
      <w:pgSz w:w="16838" w:h="11906" w:orient="landscape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4FF6" w:rsidRDefault="00F64FF6" w:rsidP="00BE2865">
      <w:pPr>
        <w:spacing w:after="0" w:line="240" w:lineRule="auto"/>
      </w:pPr>
      <w:r>
        <w:separator/>
      </w:r>
    </w:p>
  </w:endnote>
  <w:endnote w:type="continuationSeparator" w:id="0">
    <w:p w:rsidR="00F64FF6" w:rsidRDefault="00F64FF6" w:rsidP="00BE2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4FF6" w:rsidRDefault="00F64FF6" w:rsidP="00BE2865">
      <w:pPr>
        <w:spacing w:after="0" w:line="240" w:lineRule="auto"/>
      </w:pPr>
      <w:r>
        <w:separator/>
      </w:r>
    </w:p>
  </w:footnote>
  <w:footnote w:type="continuationSeparator" w:id="0">
    <w:p w:rsidR="00F64FF6" w:rsidRDefault="00F64FF6" w:rsidP="00BE28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40A" w:rsidRDefault="0081740A">
    <w:pPr>
      <w:pStyle w:val="Header"/>
    </w:pPr>
  </w:p>
  <w:p w:rsidR="0081740A" w:rsidRDefault="0081740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511A4E"/>
    <w:multiLevelType w:val="hybridMultilevel"/>
    <w:tmpl w:val="9CD64C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B69"/>
    <w:rsid w:val="00017054"/>
    <w:rsid w:val="00164500"/>
    <w:rsid w:val="00202A71"/>
    <w:rsid w:val="00254E64"/>
    <w:rsid w:val="00257B69"/>
    <w:rsid w:val="002C7042"/>
    <w:rsid w:val="002D1624"/>
    <w:rsid w:val="00333891"/>
    <w:rsid w:val="00337290"/>
    <w:rsid w:val="00364C3A"/>
    <w:rsid w:val="003E0AA8"/>
    <w:rsid w:val="00406149"/>
    <w:rsid w:val="00457F94"/>
    <w:rsid w:val="0056630D"/>
    <w:rsid w:val="005B2E6F"/>
    <w:rsid w:val="00613BBD"/>
    <w:rsid w:val="0065273E"/>
    <w:rsid w:val="006708E2"/>
    <w:rsid w:val="00685ED4"/>
    <w:rsid w:val="00703AEC"/>
    <w:rsid w:val="00753BCF"/>
    <w:rsid w:val="0081740A"/>
    <w:rsid w:val="008317FC"/>
    <w:rsid w:val="0085514C"/>
    <w:rsid w:val="008D7D46"/>
    <w:rsid w:val="009223E4"/>
    <w:rsid w:val="009423E4"/>
    <w:rsid w:val="009912B3"/>
    <w:rsid w:val="00A3461F"/>
    <w:rsid w:val="00A37ADE"/>
    <w:rsid w:val="00AD2F44"/>
    <w:rsid w:val="00AF09D2"/>
    <w:rsid w:val="00AF7737"/>
    <w:rsid w:val="00B67290"/>
    <w:rsid w:val="00B86B2B"/>
    <w:rsid w:val="00B97ACA"/>
    <w:rsid w:val="00BD5759"/>
    <w:rsid w:val="00BD77DA"/>
    <w:rsid w:val="00BE2865"/>
    <w:rsid w:val="00C26288"/>
    <w:rsid w:val="00C80320"/>
    <w:rsid w:val="00CD4D96"/>
    <w:rsid w:val="00D058A5"/>
    <w:rsid w:val="00D13DB2"/>
    <w:rsid w:val="00D32850"/>
    <w:rsid w:val="00D96304"/>
    <w:rsid w:val="00EF1E7D"/>
    <w:rsid w:val="00F11437"/>
    <w:rsid w:val="00F64FF6"/>
    <w:rsid w:val="00F84330"/>
    <w:rsid w:val="00FF7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B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7B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02A7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02A71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3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3E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13B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E28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2865"/>
  </w:style>
  <w:style w:type="paragraph" w:styleId="Footer">
    <w:name w:val="footer"/>
    <w:basedOn w:val="Normal"/>
    <w:link w:val="FooterChar"/>
    <w:uiPriority w:val="99"/>
    <w:unhideWhenUsed/>
    <w:rsid w:val="00BE28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28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B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7B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02A7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02A71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3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3E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13B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E28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2865"/>
  </w:style>
  <w:style w:type="paragraph" w:styleId="Footer">
    <w:name w:val="footer"/>
    <w:basedOn w:val="Normal"/>
    <w:link w:val="FooterChar"/>
    <w:uiPriority w:val="99"/>
    <w:unhideWhenUsed/>
    <w:rsid w:val="00BE28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28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png"/><Relationship Id="rId18" Type="http://schemas.openxmlformats.org/officeDocument/2006/relationships/hyperlink" Target="mailto:eamon@littlesportscoaching.co.uk" TargetMode="External"/><Relationship Id="rId26" Type="http://schemas.openxmlformats.org/officeDocument/2006/relationships/image" Target="media/image60.png"/><Relationship Id="rId39" Type="http://schemas.openxmlformats.org/officeDocument/2006/relationships/hyperlink" Target="mailto:Debra.Obrien@childbereavementuk.org" TargetMode="External"/><Relationship Id="rId21" Type="http://schemas.openxmlformats.org/officeDocument/2006/relationships/hyperlink" Target="mailto:andrewwild@wirral.gov.uk" TargetMode="External"/><Relationship Id="rId34" Type="http://schemas.openxmlformats.org/officeDocument/2006/relationships/hyperlink" Target="https://www.place2be.org.uk/what-we-do/supporting-schools/our-model" TargetMode="External"/><Relationship Id="rId42" Type="http://schemas.openxmlformats.org/officeDocument/2006/relationships/image" Target="media/image100.png"/><Relationship Id="rId47" Type="http://schemas.openxmlformats.org/officeDocument/2006/relationships/image" Target="media/image12.png"/><Relationship Id="rId50" Type="http://schemas.openxmlformats.org/officeDocument/2006/relationships/image" Target="media/image130.png"/><Relationship Id="rId55" Type="http://schemas.openxmlformats.org/officeDocument/2006/relationships/hyperlink" Target="mailto:mission@radiocity.co.uk" TargetMode="External"/><Relationship Id="rId63" Type="http://schemas.openxmlformats.org/officeDocument/2006/relationships/image" Target="media/image17.png"/><Relationship Id="rId68" Type="http://schemas.openxmlformats.org/officeDocument/2006/relationships/image" Target="media/image18.png"/><Relationship Id="rId7" Type="http://schemas.openxmlformats.org/officeDocument/2006/relationships/endnotes" Target="endnotes.xml"/><Relationship Id="rId71" Type="http://schemas.openxmlformats.org/officeDocument/2006/relationships/hyperlink" Target="mailto:gaby.crolla@edsential.co.uk" TargetMode="External"/><Relationship Id="rId2" Type="http://schemas.openxmlformats.org/officeDocument/2006/relationships/styles" Target="styles.xml"/><Relationship Id="rId16" Type="http://schemas.openxmlformats.org/officeDocument/2006/relationships/image" Target="media/image30.png"/><Relationship Id="rId29" Type="http://schemas.openxmlformats.org/officeDocument/2006/relationships/image" Target="media/image70.png"/><Relationship Id="rId11" Type="http://schemas.openxmlformats.org/officeDocument/2006/relationships/hyperlink" Target="http://www.tomorrowswomen.org.uk" TargetMode="External"/><Relationship Id="rId24" Type="http://schemas.openxmlformats.org/officeDocument/2006/relationships/hyperlink" Target="http://www.wirralfuss.co.uk" TargetMode="External"/><Relationship Id="rId32" Type="http://schemas.openxmlformats.org/officeDocument/2006/relationships/image" Target="media/image80.png"/><Relationship Id="rId37" Type="http://schemas.openxmlformats.org/officeDocument/2006/relationships/image" Target="media/image9.png"/><Relationship Id="rId40" Type="http://schemas.openxmlformats.org/officeDocument/2006/relationships/hyperlink" Target="http://www.childbreavementuk.org" TargetMode="External"/><Relationship Id="rId45" Type="http://schemas.openxmlformats.org/officeDocument/2006/relationships/image" Target="media/image110.png"/><Relationship Id="rId53" Type="http://schemas.openxmlformats.org/officeDocument/2006/relationships/image" Target="media/image14.png"/><Relationship Id="rId58" Type="http://schemas.openxmlformats.org/officeDocument/2006/relationships/hyperlink" Target="http://www.foundationyearstrust.org.uk" TargetMode="External"/><Relationship Id="rId66" Type="http://schemas.openxmlformats.org/officeDocument/2006/relationships/hyperlink" Target="mailto:alison@wirralyfc.org.uk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50.png"/><Relationship Id="rId28" Type="http://schemas.openxmlformats.org/officeDocument/2006/relationships/image" Target="media/image7.png"/><Relationship Id="rId36" Type="http://schemas.openxmlformats.org/officeDocument/2006/relationships/hyperlink" Target="mailto:enquiries@place2be.org.uk" TargetMode="External"/><Relationship Id="rId49" Type="http://schemas.openxmlformats.org/officeDocument/2006/relationships/image" Target="media/image13.png"/><Relationship Id="rId57" Type="http://schemas.openxmlformats.org/officeDocument/2006/relationships/image" Target="media/image150.png"/><Relationship Id="rId61" Type="http://schemas.openxmlformats.org/officeDocument/2006/relationships/image" Target="media/image160.png"/><Relationship Id="rId10" Type="http://schemas.openxmlformats.org/officeDocument/2006/relationships/hyperlink" Target="mailto:kate@tomorrowswomen.org.uk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8.png"/><Relationship Id="rId44" Type="http://schemas.openxmlformats.org/officeDocument/2006/relationships/image" Target="media/image11.png"/><Relationship Id="rId52" Type="http://schemas.openxmlformats.org/officeDocument/2006/relationships/hyperlink" Target="mailto:sue.warren@beanstalkcharity.org.uk" TargetMode="External"/><Relationship Id="rId60" Type="http://schemas.openxmlformats.org/officeDocument/2006/relationships/image" Target="media/image16.png"/><Relationship Id="rId65" Type="http://schemas.openxmlformats.org/officeDocument/2006/relationships/hyperlink" Target="mailto:james@wirralyfc.org.uk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9.png"/><Relationship Id="rId14" Type="http://schemas.openxmlformats.org/officeDocument/2006/relationships/hyperlink" Target="mailto:info@littlefoothq.com" TargetMode="External"/><Relationship Id="rId22" Type="http://schemas.openxmlformats.org/officeDocument/2006/relationships/image" Target="media/image5.png"/><Relationship Id="rId27" Type="http://schemas.openxmlformats.org/officeDocument/2006/relationships/hyperlink" Target="mailto:info@familypackproject.org.uk" TargetMode="External"/><Relationship Id="rId30" Type="http://schemas.openxmlformats.org/officeDocument/2006/relationships/hyperlink" Target="mailto:enquiries@hype-merseyside.co.uk" TargetMode="External"/><Relationship Id="rId35" Type="http://schemas.openxmlformats.org/officeDocument/2006/relationships/hyperlink" Target="https://www.place2be.org.uk/what-we-do/supporting-schools/our-model" TargetMode="External"/><Relationship Id="rId43" Type="http://schemas.openxmlformats.org/officeDocument/2006/relationships/hyperlink" Target="mailto:Claire.nextchapternwcic@outlook.com" TargetMode="External"/><Relationship Id="rId48" Type="http://schemas.openxmlformats.org/officeDocument/2006/relationships/image" Target="media/image120.png"/><Relationship Id="rId56" Type="http://schemas.openxmlformats.org/officeDocument/2006/relationships/image" Target="media/image15.png"/><Relationship Id="rId64" Type="http://schemas.openxmlformats.org/officeDocument/2006/relationships/image" Target="media/image170.png"/><Relationship Id="rId69" Type="http://schemas.openxmlformats.org/officeDocument/2006/relationships/image" Target="media/image180.png"/><Relationship Id="rId8" Type="http://schemas.openxmlformats.org/officeDocument/2006/relationships/image" Target="media/image1.png"/><Relationship Id="rId51" Type="http://schemas.openxmlformats.org/officeDocument/2006/relationships/hyperlink" Target="http://www.beanstalkcharity.org.uk" TargetMode="External"/><Relationship Id="rId72" Type="http://schemas.openxmlformats.org/officeDocument/2006/relationships/header" Target="header1.xml"/><Relationship Id="rId3" Type="http://schemas.microsoft.com/office/2007/relationships/stylesWithEffects" Target="stylesWithEffects.xml"/><Relationship Id="rId12" Type="http://schemas.openxmlformats.org/officeDocument/2006/relationships/image" Target="media/image2.png"/><Relationship Id="rId17" Type="http://schemas.openxmlformats.org/officeDocument/2006/relationships/hyperlink" Target="mailto:info@littlesportscoaching.co.uk" TargetMode="External"/><Relationship Id="rId25" Type="http://schemas.openxmlformats.org/officeDocument/2006/relationships/image" Target="media/image6.png"/><Relationship Id="rId33" Type="http://schemas.openxmlformats.org/officeDocument/2006/relationships/hyperlink" Target="https://www.place2be.org.uk/what-we-do/supporting-schools/our-model" TargetMode="External"/><Relationship Id="rId38" Type="http://schemas.openxmlformats.org/officeDocument/2006/relationships/image" Target="media/image90.png"/><Relationship Id="rId46" Type="http://schemas.openxmlformats.org/officeDocument/2006/relationships/hyperlink" Target="http://www.wirral.foodbank.org.uk" TargetMode="External"/><Relationship Id="rId59" Type="http://schemas.openxmlformats.org/officeDocument/2006/relationships/hyperlink" Target="mailto:aparker@foundationyearstrust.org.uk" TargetMode="External"/><Relationship Id="rId67" Type="http://schemas.openxmlformats.org/officeDocument/2006/relationships/hyperlink" Target="mailto:alison@wirralyfc.org.uk" TargetMode="External"/><Relationship Id="rId20" Type="http://schemas.openxmlformats.org/officeDocument/2006/relationships/image" Target="media/image40.png"/><Relationship Id="rId41" Type="http://schemas.openxmlformats.org/officeDocument/2006/relationships/image" Target="media/image10.png"/><Relationship Id="rId54" Type="http://schemas.openxmlformats.org/officeDocument/2006/relationships/image" Target="media/image140.png"/><Relationship Id="rId62" Type="http://schemas.openxmlformats.org/officeDocument/2006/relationships/hyperlink" Target="mailto:jaynejohns@wirral.gov.uk" TargetMode="External"/><Relationship Id="rId70" Type="http://schemas.openxmlformats.org/officeDocument/2006/relationships/hyperlink" Target="http://www.edsential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ACE78A97</Template>
  <TotalTime>1</TotalTime>
  <Pages>3</Pages>
  <Words>921</Words>
  <Characters>5253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Riverside Primary School</Company>
  <LinksUpToDate>false</LinksUpToDate>
  <CharactersWithSpaces>6162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Parsley</dc:creator>
  <cp:lastModifiedBy>Michael Forber</cp:lastModifiedBy>
  <cp:revision>2</cp:revision>
  <cp:lastPrinted>2018-01-12T14:09:00Z</cp:lastPrinted>
  <dcterms:created xsi:type="dcterms:W3CDTF">2018-01-22T20:54:00Z</dcterms:created>
  <dcterms:modified xsi:type="dcterms:W3CDTF">2018-01-22T20:54:00Z</dcterms:modified>
</cp:coreProperties>
</file>